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2A6" w:rsidRPr="008C05AD" w:rsidRDefault="00FD32A6" w:rsidP="003934B3">
      <w:pPr>
        <w:spacing w:after="0" w:line="120" w:lineRule="auto"/>
        <w:rPr>
          <w:rFonts w:cs="Times New Roman"/>
        </w:rPr>
      </w:pPr>
      <w:bookmarkStart w:id="0" w:name="OLE_LINK5"/>
      <w:bookmarkStart w:id="1" w:name="OLE_LINK6"/>
    </w:p>
    <w:p w:rsidR="003D273B" w:rsidRPr="00627508" w:rsidRDefault="00FB39F4" w:rsidP="003934B3">
      <w:pPr>
        <w:spacing w:after="0"/>
        <w:jc w:val="center"/>
        <w:rPr>
          <w:sz w:val="18"/>
          <w:szCs w:val="18"/>
          <w:lang w:val="vi-VN"/>
        </w:rPr>
      </w:pPr>
      <w:r>
        <w:rPr>
          <w:sz w:val="18"/>
          <w:szCs w:val="18"/>
        </w:rPr>
        <w:t xml:space="preserve">                     </w:t>
      </w:r>
      <w:r w:rsidR="00D84CC6">
        <w:rPr>
          <w:sz w:val="18"/>
          <w:szCs w:val="18"/>
        </w:rPr>
        <w:t xml:space="preserve">   </w:t>
      </w:r>
      <w:r>
        <w:rPr>
          <w:sz w:val="18"/>
          <w:szCs w:val="18"/>
        </w:rPr>
        <w:t xml:space="preserve"> </w:t>
      </w:r>
      <w:r w:rsidR="003D273B">
        <w:rPr>
          <w:sz w:val="18"/>
          <w:szCs w:val="18"/>
        </w:rPr>
        <w:t>UBND-</w:t>
      </w:r>
      <w:r w:rsidR="003D273B" w:rsidRPr="00627508">
        <w:rPr>
          <w:sz w:val="18"/>
          <w:szCs w:val="18"/>
          <w:lang w:val="vi-VN"/>
        </w:rPr>
        <w:t xml:space="preserve"> TP.HCM</w:t>
      </w:r>
      <w:r w:rsidR="003D273B">
        <w:rPr>
          <w:sz w:val="18"/>
          <w:szCs w:val="18"/>
          <w:lang w:val="vi-VN"/>
        </w:rPr>
        <w:t xml:space="preserve">                     </w:t>
      </w:r>
      <w:r w:rsidR="003D273B">
        <w:rPr>
          <w:sz w:val="18"/>
          <w:szCs w:val="18"/>
          <w:lang w:val="vi-VN"/>
        </w:rPr>
        <w:tab/>
      </w:r>
      <w:r w:rsidR="003D273B"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 w:rsidR="003D273B">
        <w:rPr>
          <w:sz w:val="18"/>
          <w:szCs w:val="18"/>
          <w:lang w:val="vi-VN"/>
        </w:rPr>
        <w:t>CỘNG HÒA XÃ HỘI CHỦ NGHĨA VIỆT NAM</w:t>
      </w:r>
    </w:p>
    <w:p w:rsidR="003D273B" w:rsidRDefault="003D273B" w:rsidP="003934B3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3D273B" w:rsidRPr="00AB51E4" w:rsidRDefault="003D273B" w:rsidP="003D273B">
      <w:pPr>
        <w:jc w:val="center"/>
      </w:pPr>
      <w:r>
        <w:t>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234C63" w:rsidRPr="00D76AE5" w:rsidRDefault="00234C63" w:rsidP="00945D00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234C63" w:rsidRPr="00D25919" w:rsidRDefault="00234C63" w:rsidP="00945D00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234C63" w:rsidRPr="00CD5605" w:rsidRDefault="00234C63" w:rsidP="00945D00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1</w:t>
      </w:r>
    </w:p>
    <w:p w:rsidR="00234C63" w:rsidRPr="00382E04" w:rsidRDefault="00234C63" w:rsidP="00945D00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8</w:t>
      </w:r>
      <w:r w:rsidRPr="00D76AE5">
        <w:rPr>
          <w:b/>
          <w:lang w:val="vi-VN"/>
        </w:rPr>
        <w:t xml:space="preserve"> – 201</w:t>
      </w:r>
      <w:r>
        <w:rPr>
          <w:b/>
        </w:rPr>
        <w:t>9</w:t>
      </w:r>
    </w:p>
    <w:p w:rsidR="00234C63" w:rsidRDefault="00234C63" w:rsidP="00945D00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 xml:space="preserve">17T4 </w:t>
      </w:r>
      <w:r>
        <w:rPr>
          <w:lang w:val="vi-VN"/>
        </w:rPr>
        <w:tab/>
        <w:t>Ngày thi:</w:t>
      </w:r>
      <w:r>
        <w:t xml:space="preserve">      /      /2018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234C63" w:rsidRPr="00D76AE5" w:rsidRDefault="00234C63" w:rsidP="00234C63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FD32A6" w:rsidTr="00F5697D">
        <w:trPr>
          <w:trHeight w:val="350"/>
        </w:trPr>
        <w:tc>
          <w:tcPr>
            <w:tcW w:w="5040" w:type="dxa"/>
            <w:vMerge w:val="restart"/>
          </w:tcPr>
          <w:p w:rsidR="00FD32A6" w:rsidRDefault="00FD32A6" w:rsidP="00F5697D">
            <w:pPr>
              <w:jc w:val="center"/>
            </w:pPr>
          </w:p>
          <w:p w:rsidR="00FD32A6" w:rsidRDefault="00FD32A6" w:rsidP="00F5697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F5697D" w:rsidRDefault="00F5697D" w:rsidP="00F5697D">
            <w:pPr>
              <w:jc w:val="center"/>
            </w:pPr>
          </w:p>
          <w:p w:rsidR="00F5697D" w:rsidRDefault="00F5697D" w:rsidP="00F5697D">
            <w:pPr>
              <w:jc w:val="center"/>
            </w:pPr>
          </w:p>
          <w:p w:rsidR="00FD32A6" w:rsidRDefault="00FD32A6" w:rsidP="00F5697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FD32A6" w:rsidRDefault="00FD32A6" w:rsidP="00F5697D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D32A6" w:rsidTr="00F5697D">
        <w:trPr>
          <w:trHeight w:val="1142"/>
        </w:trPr>
        <w:tc>
          <w:tcPr>
            <w:tcW w:w="5040" w:type="dxa"/>
            <w:vMerge/>
          </w:tcPr>
          <w:p w:rsidR="00FD32A6" w:rsidRDefault="00FD32A6" w:rsidP="00F5697D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FD32A6" w:rsidRDefault="00FD32A6" w:rsidP="00F5697D">
            <w:pPr>
              <w:jc w:val="center"/>
              <w:rPr>
                <w:lang w:val="vi-VN"/>
              </w:rPr>
            </w:pPr>
          </w:p>
        </w:tc>
      </w:tr>
    </w:tbl>
    <w:p w:rsidR="00FD32A6" w:rsidRDefault="00FD32A6" w:rsidP="00F5697D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D32A6" w:rsidTr="004D0264">
        <w:trPr>
          <w:trHeight w:val="429"/>
        </w:trPr>
        <w:tc>
          <w:tcPr>
            <w:tcW w:w="2078" w:type="dxa"/>
          </w:tcPr>
          <w:p w:rsidR="00FD32A6" w:rsidRPr="00180A93" w:rsidRDefault="00FD32A6" w:rsidP="009D665B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9365C1">
              <w:rPr>
                <w:b/>
                <w:sz w:val="24"/>
                <w:szCs w:val="24"/>
              </w:rPr>
              <w:t xml:space="preserve"> </w:t>
            </w:r>
            <w:r w:rsidR="0039023E">
              <w:rPr>
                <w:b/>
                <w:sz w:val="24"/>
                <w:szCs w:val="24"/>
              </w:rPr>
              <w:t>1</w:t>
            </w:r>
            <w:r w:rsidR="00D84CC6">
              <w:rPr>
                <w:b/>
                <w:sz w:val="24"/>
                <w:szCs w:val="24"/>
              </w:rPr>
              <w:t>3</w:t>
            </w:r>
            <w:r w:rsidR="0039023E">
              <w:rPr>
                <w:b/>
                <w:sz w:val="24"/>
                <w:szCs w:val="24"/>
              </w:rPr>
              <w:t>8</w:t>
            </w:r>
            <w:r w:rsidR="009D665B">
              <w:rPr>
                <w:b/>
                <w:sz w:val="24"/>
                <w:szCs w:val="24"/>
              </w:rPr>
              <w:t>1</w:t>
            </w:r>
          </w:p>
        </w:tc>
      </w:tr>
    </w:tbl>
    <w:p w:rsidR="00FD32A6" w:rsidRDefault="00FD32A6" w:rsidP="00F5697D">
      <w:pPr>
        <w:jc w:val="center"/>
      </w:pPr>
    </w:p>
    <w:p w:rsidR="00E811AD" w:rsidRDefault="00E811AD" w:rsidP="00E811AD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E811AD" w:rsidRPr="00B80BC8" w:rsidRDefault="00E811AD" w:rsidP="009365C1">
      <w:pPr>
        <w:spacing w:after="0" w:line="240" w:lineRule="auto"/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E811AD" w:rsidRDefault="00E811AD" w:rsidP="009365C1">
      <w:pPr>
        <w:spacing w:after="0" w:line="240" w:lineRule="auto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1819C1" w:rsidRPr="00E811AD" w:rsidRDefault="00E811AD" w:rsidP="00E811AD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268" w:type="dxa"/>
        <w:tblLayout w:type="fixed"/>
        <w:tblLook w:val="04A0" w:firstRow="1" w:lastRow="0" w:firstColumn="1" w:lastColumn="0" w:noHBand="0" w:noVBand="1"/>
      </w:tblPr>
      <w:tblGrid>
        <w:gridCol w:w="1188"/>
        <w:gridCol w:w="2070"/>
        <w:gridCol w:w="7020"/>
        <w:gridCol w:w="990"/>
      </w:tblGrid>
      <w:tr w:rsidR="00363EF0" w:rsidTr="00D84CC6">
        <w:trPr>
          <w:trHeight w:val="449"/>
        </w:trPr>
        <w:tc>
          <w:tcPr>
            <w:tcW w:w="1188" w:type="dxa"/>
          </w:tcPr>
          <w:bookmarkEnd w:id="0"/>
          <w:bookmarkEnd w:id="1"/>
          <w:p w:rsidR="00E811AD" w:rsidRPr="005A59CB" w:rsidRDefault="00E811AD" w:rsidP="00E811A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070" w:type="dxa"/>
          </w:tcPr>
          <w:p w:rsidR="00E811AD" w:rsidRPr="009365C1" w:rsidRDefault="00D84CC6" w:rsidP="00D84C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proofErr w:type="spellStart"/>
            <w:r w:rsidRPr="009365C1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9365C1">
              <w:rPr>
                <w:b/>
                <w:bCs/>
                <w:sz w:val="24"/>
                <w:szCs w:val="24"/>
              </w:rPr>
              <w:t xml:space="preserve"> dung</w:t>
            </w:r>
            <w:r w:rsidR="009365C1" w:rsidRPr="009365C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365C1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9365C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E811AD" w:rsidRPr="009365C1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7020" w:type="dxa"/>
          </w:tcPr>
          <w:p w:rsidR="00E811AD" w:rsidRPr="005A59CB" w:rsidRDefault="00E811AD" w:rsidP="00E811A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990" w:type="dxa"/>
          </w:tcPr>
          <w:p w:rsidR="00E811AD" w:rsidRPr="005A59CB" w:rsidRDefault="00D84CC6" w:rsidP="00E811A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Đáp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363EF0" w:rsidTr="00D84CC6">
        <w:trPr>
          <w:trHeight w:val="1430"/>
        </w:trPr>
        <w:tc>
          <w:tcPr>
            <w:tcW w:w="1188" w:type="dxa"/>
          </w:tcPr>
          <w:p w:rsidR="00E811AD" w:rsidRPr="005A59CB" w:rsidRDefault="00E811AD" w:rsidP="00FB39F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E811AD" w:rsidRPr="005A59CB" w:rsidRDefault="009365C1" w:rsidP="00FB39F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="00E811AD"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752C33" w:rsidRDefault="00234C63" w:rsidP="00B07255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Viết phương trình phản ứng thực hiện chuỗi biến hóa.</w:t>
            </w:r>
          </w:p>
          <w:p w:rsidR="00E811AD" w:rsidRDefault="00E811AD" w:rsidP="00622B78">
            <w:pPr>
              <w:tabs>
                <w:tab w:val="left" w:pos="210"/>
              </w:tabs>
              <w:rPr>
                <w:color w:val="FF0000"/>
              </w:rPr>
            </w:pPr>
          </w:p>
          <w:p w:rsidR="00D84CC6" w:rsidRDefault="00D84CC6" w:rsidP="00622B78">
            <w:pPr>
              <w:tabs>
                <w:tab w:val="left" w:pos="210"/>
              </w:tabs>
              <w:rPr>
                <w:color w:val="FF0000"/>
              </w:rPr>
            </w:pPr>
          </w:p>
          <w:p w:rsidR="00234C63" w:rsidRDefault="00234C63" w:rsidP="00622B78">
            <w:pPr>
              <w:tabs>
                <w:tab w:val="left" w:pos="210"/>
              </w:tabs>
              <w:rPr>
                <w:color w:val="FF0000"/>
              </w:rPr>
            </w:pPr>
          </w:p>
          <w:p w:rsidR="00234C63" w:rsidRDefault="00234C63" w:rsidP="00622B78">
            <w:pPr>
              <w:tabs>
                <w:tab w:val="left" w:pos="210"/>
              </w:tabs>
              <w:rPr>
                <w:color w:val="FF0000"/>
              </w:rPr>
            </w:pPr>
          </w:p>
          <w:p w:rsidR="00234C63" w:rsidRDefault="00234C63" w:rsidP="00622B78">
            <w:pPr>
              <w:tabs>
                <w:tab w:val="left" w:pos="210"/>
              </w:tabs>
              <w:rPr>
                <w:color w:val="FF0000"/>
              </w:rPr>
            </w:pPr>
          </w:p>
          <w:p w:rsidR="00D84CC6" w:rsidRDefault="00D84CC6" w:rsidP="00622B78">
            <w:pPr>
              <w:tabs>
                <w:tab w:val="left" w:pos="210"/>
              </w:tabs>
              <w:rPr>
                <w:color w:val="FF0000"/>
              </w:rPr>
            </w:pPr>
          </w:p>
          <w:p w:rsidR="003B616A" w:rsidRDefault="003B616A" w:rsidP="00622B78">
            <w:pPr>
              <w:tabs>
                <w:tab w:val="left" w:pos="210"/>
              </w:tabs>
              <w:rPr>
                <w:color w:val="FF0000"/>
              </w:rPr>
            </w:pPr>
          </w:p>
          <w:p w:rsidR="00234C63" w:rsidRPr="00752C33" w:rsidRDefault="00234C63" w:rsidP="00622B78">
            <w:pPr>
              <w:tabs>
                <w:tab w:val="left" w:pos="210"/>
              </w:tabs>
              <w:rPr>
                <w:color w:val="FF0000"/>
              </w:rPr>
            </w:pPr>
          </w:p>
        </w:tc>
        <w:tc>
          <w:tcPr>
            <w:tcW w:w="7020" w:type="dxa"/>
          </w:tcPr>
          <w:p w:rsidR="00E811AD" w:rsidRDefault="00E811AD" w:rsidP="00F5697D">
            <w:pPr>
              <w:jc w:val="center"/>
              <w:rPr>
                <w:color w:val="FF0000"/>
              </w:rPr>
            </w:pPr>
          </w:p>
          <w:p w:rsidR="00D84CC6" w:rsidRDefault="0066730D" w:rsidP="00F5697D">
            <w:pPr>
              <w:jc w:val="center"/>
              <w:rPr>
                <w:color w:val="FF0000"/>
              </w:rPr>
            </w:pPr>
            <w:proofErr w:type="spellStart"/>
            <w:r w:rsidRPr="0003708F">
              <w:rPr>
                <w:bCs/>
                <w:sz w:val="26"/>
                <w:szCs w:val="26"/>
              </w:rPr>
              <w:t>HCl</w:t>
            </w:r>
            <w:proofErr w:type="spellEnd"/>
            <w:r w:rsidRPr="0003708F">
              <w:rPr>
                <w:bCs/>
                <w:sz w:val="26"/>
                <w:szCs w:val="26"/>
              </w:rPr>
              <w:t xml:space="preserve"> </w:t>
            </w:r>
            <w:r w:rsidR="00234C63" w:rsidRPr="00234C63">
              <w:rPr>
                <w:bCs/>
                <w:sz w:val="26"/>
                <w:szCs w:val="26"/>
              </w:rPr>
              <w:t>→</w:t>
            </w:r>
            <w:r w:rsidRPr="0003708F">
              <w:rPr>
                <w:bCs/>
                <w:sz w:val="26"/>
                <w:szCs w:val="26"/>
              </w:rPr>
              <w:t xml:space="preserve"> Cl</w:t>
            </w:r>
            <w:r w:rsidRPr="0003708F">
              <w:rPr>
                <w:bCs/>
                <w:sz w:val="26"/>
                <w:szCs w:val="26"/>
                <w:vertAlign w:val="subscript"/>
              </w:rPr>
              <w:t>2</w:t>
            </w:r>
            <w:r w:rsidRPr="0003708F">
              <w:rPr>
                <w:bCs/>
                <w:sz w:val="26"/>
                <w:szCs w:val="26"/>
              </w:rPr>
              <w:t xml:space="preserve"> </w:t>
            </w:r>
            <w:r w:rsidR="00234C63" w:rsidRPr="00234C63">
              <w:rPr>
                <w:bCs/>
                <w:sz w:val="26"/>
                <w:szCs w:val="26"/>
              </w:rPr>
              <w:t>→</w:t>
            </w:r>
            <w:r w:rsidRPr="0003708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3708F">
              <w:rPr>
                <w:bCs/>
                <w:sz w:val="26"/>
                <w:szCs w:val="26"/>
              </w:rPr>
              <w:t>NaCl</w:t>
            </w:r>
            <w:proofErr w:type="spellEnd"/>
            <w:r w:rsidRPr="0003708F">
              <w:rPr>
                <w:bCs/>
                <w:sz w:val="26"/>
                <w:szCs w:val="26"/>
              </w:rPr>
              <w:t xml:space="preserve"> </w:t>
            </w:r>
            <w:r w:rsidR="00234C63" w:rsidRPr="00234C63">
              <w:rPr>
                <w:bCs/>
                <w:sz w:val="26"/>
                <w:szCs w:val="26"/>
              </w:rPr>
              <w:t>→</w:t>
            </w:r>
            <w:r w:rsidRPr="0003708F">
              <w:rPr>
                <w:bCs/>
                <w:sz w:val="26"/>
                <w:szCs w:val="26"/>
              </w:rPr>
              <w:t xml:space="preserve"> Cl</w:t>
            </w:r>
            <w:r w:rsidRPr="0003708F">
              <w:rPr>
                <w:bCs/>
                <w:sz w:val="26"/>
                <w:szCs w:val="26"/>
                <w:vertAlign w:val="subscript"/>
              </w:rPr>
              <w:t>2</w:t>
            </w:r>
            <w:r w:rsidRPr="0003708F">
              <w:rPr>
                <w:bCs/>
                <w:sz w:val="26"/>
                <w:szCs w:val="26"/>
              </w:rPr>
              <w:t xml:space="preserve"> </w:t>
            </w:r>
            <w:r w:rsidR="00234C63">
              <w:rPr>
                <w:bCs/>
                <w:sz w:val="26"/>
                <w:szCs w:val="26"/>
              </w:rPr>
              <w:t>→</w:t>
            </w:r>
            <w:r w:rsidRPr="0003708F">
              <w:rPr>
                <w:bCs/>
                <w:sz w:val="26"/>
                <w:szCs w:val="26"/>
              </w:rPr>
              <w:t xml:space="preserve"> FeCl</w:t>
            </w:r>
            <w:r w:rsidRPr="0003708F">
              <w:rPr>
                <w:bCs/>
                <w:sz w:val="26"/>
                <w:szCs w:val="26"/>
                <w:vertAlign w:val="subscript"/>
              </w:rPr>
              <w:t>3</w:t>
            </w:r>
          </w:p>
          <w:p w:rsidR="00D84CC6" w:rsidRPr="00752C33" w:rsidRDefault="00D84CC6" w:rsidP="00F5697D">
            <w:pPr>
              <w:jc w:val="center"/>
              <w:rPr>
                <w:color w:val="FF0000"/>
              </w:rPr>
            </w:pPr>
          </w:p>
        </w:tc>
        <w:tc>
          <w:tcPr>
            <w:tcW w:w="990" w:type="dxa"/>
          </w:tcPr>
          <w:p w:rsidR="00E811AD" w:rsidRDefault="00E811AD" w:rsidP="00F5697D">
            <w:pPr>
              <w:jc w:val="center"/>
            </w:pPr>
          </w:p>
        </w:tc>
      </w:tr>
      <w:tr w:rsidR="00363EF0" w:rsidTr="00D84CC6">
        <w:trPr>
          <w:trHeight w:val="1187"/>
        </w:trPr>
        <w:tc>
          <w:tcPr>
            <w:tcW w:w="1188" w:type="dxa"/>
          </w:tcPr>
          <w:p w:rsidR="00E811AD" w:rsidRPr="005A59CB" w:rsidRDefault="00E811AD" w:rsidP="00FB39F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E811AD" w:rsidRPr="005A59CB" w:rsidRDefault="009365C1" w:rsidP="00FB39F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="00E811AD"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D84CC6" w:rsidRDefault="00636595" w:rsidP="00636595">
            <w:pPr>
              <w:spacing w:before="120"/>
              <w:jc w:val="both"/>
              <w:rPr>
                <w:sz w:val="26"/>
                <w:szCs w:val="26"/>
                <w:vertAlign w:val="subscript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Tính thể tích (ở điều kiện tiêu chuẩn)  khí HCl thu được khi cho 14,2 gam khí Cl tác dụng hết với khí H</w:t>
            </w:r>
            <w:r w:rsidRPr="00636595"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:rsidR="009365C1" w:rsidRDefault="009365C1" w:rsidP="00636595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234C63" w:rsidRPr="00636595" w:rsidRDefault="00234C63" w:rsidP="00636595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636595" w:rsidRDefault="00636595" w:rsidP="00636595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</w:t>
            </w:r>
          </w:p>
          <w:p w:rsidR="00E811AD" w:rsidRDefault="00E811AD" w:rsidP="00F5697D">
            <w:pPr>
              <w:jc w:val="center"/>
            </w:pPr>
          </w:p>
        </w:tc>
        <w:tc>
          <w:tcPr>
            <w:tcW w:w="990" w:type="dxa"/>
          </w:tcPr>
          <w:p w:rsidR="00E811AD" w:rsidRDefault="00E811AD" w:rsidP="00F5697D">
            <w:pPr>
              <w:jc w:val="center"/>
            </w:pPr>
          </w:p>
        </w:tc>
      </w:tr>
      <w:tr w:rsidR="00363EF0" w:rsidTr="00D84CC6">
        <w:trPr>
          <w:trHeight w:val="800"/>
        </w:trPr>
        <w:tc>
          <w:tcPr>
            <w:tcW w:w="1188" w:type="dxa"/>
          </w:tcPr>
          <w:p w:rsidR="00FB39F4" w:rsidRDefault="00FB39F4" w:rsidP="00E811A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E811AD" w:rsidRPr="005A59CB" w:rsidRDefault="00E811AD" w:rsidP="00E811A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070" w:type="dxa"/>
          </w:tcPr>
          <w:p w:rsidR="00FB39F4" w:rsidRDefault="00FB39F4" w:rsidP="00E811A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E811AD" w:rsidRPr="00FD5054" w:rsidRDefault="00E811AD" w:rsidP="00E811A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D5054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7020" w:type="dxa"/>
          </w:tcPr>
          <w:p w:rsidR="00FB39F4" w:rsidRDefault="00FB39F4" w:rsidP="00FB39F4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E811AD" w:rsidRPr="005A59CB" w:rsidRDefault="00FB39F4" w:rsidP="00FB39F4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  <w:proofErr w:type="spellStart"/>
            <w:r w:rsidR="00E811AD"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="00E811AD"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E811AD"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="00E811AD"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E811AD"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990" w:type="dxa"/>
          </w:tcPr>
          <w:p w:rsidR="00FB39F4" w:rsidRDefault="00FB39F4" w:rsidP="00E811A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E811AD" w:rsidRPr="005A59CB" w:rsidRDefault="00D84CC6" w:rsidP="00E811A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Đáp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363EF0" w:rsidTr="00D84CC6">
        <w:trPr>
          <w:trHeight w:val="1250"/>
        </w:trPr>
        <w:tc>
          <w:tcPr>
            <w:tcW w:w="1188" w:type="dxa"/>
          </w:tcPr>
          <w:p w:rsidR="00E811AD" w:rsidRPr="005A59CB" w:rsidRDefault="00E811AD" w:rsidP="0024774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 w:rsidR="009365C1">
              <w:rPr>
                <w:b/>
                <w:bCs/>
                <w:sz w:val="26"/>
                <w:szCs w:val="26"/>
                <w:lang w:val="pt-BR"/>
              </w:rPr>
              <w:t>3</w:t>
            </w:r>
          </w:p>
          <w:p w:rsidR="00E811AD" w:rsidRPr="005A59CB" w:rsidRDefault="00E811AD" w:rsidP="009365C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 w:rsidR="009365C1">
              <w:rPr>
                <w:b/>
                <w:bCs/>
                <w:sz w:val="26"/>
                <w:szCs w:val="26"/>
                <w:lang w:val="pt-BR"/>
              </w:rPr>
              <w:t xml:space="preserve">2 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điểm)</w:t>
            </w:r>
          </w:p>
        </w:tc>
        <w:tc>
          <w:tcPr>
            <w:tcW w:w="2070" w:type="dxa"/>
          </w:tcPr>
          <w:p w:rsidR="000201C1" w:rsidRDefault="006F1079" w:rsidP="00596483">
            <w:pPr>
              <w:spacing w:before="120"/>
              <w:jc w:val="both"/>
              <w:rPr>
                <w:sz w:val="26"/>
                <w:szCs w:val="26"/>
                <w:vertAlign w:val="subscript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Cần phải dùng bao nhiêu ml dung dịch AgNO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2M để kết tủa hoàn toàn dung dịch </w:t>
            </w:r>
            <w:r w:rsidR="00596483">
              <w:rPr>
                <w:sz w:val="26"/>
                <w:szCs w:val="26"/>
                <w:lang w:val="pt-BR"/>
              </w:rPr>
              <w:t>một dung dịch có chứa 0.1mol NaCl và 0.2 mol MgCl</w:t>
            </w:r>
            <w:r w:rsidR="00596483" w:rsidRPr="00596483"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:rsidR="00D84CC6" w:rsidRDefault="00D84CC6" w:rsidP="00596483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Pr="00596483" w:rsidRDefault="005F6FE8" w:rsidP="00596483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E811AD" w:rsidRDefault="00E811AD" w:rsidP="00F5697D">
            <w:pPr>
              <w:jc w:val="center"/>
            </w:pPr>
          </w:p>
        </w:tc>
        <w:tc>
          <w:tcPr>
            <w:tcW w:w="990" w:type="dxa"/>
          </w:tcPr>
          <w:p w:rsidR="00E811AD" w:rsidRDefault="00E811AD" w:rsidP="00F5697D">
            <w:pPr>
              <w:jc w:val="center"/>
            </w:pPr>
          </w:p>
        </w:tc>
      </w:tr>
      <w:tr w:rsidR="00363EF0" w:rsidTr="00D84CC6">
        <w:trPr>
          <w:trHeight w:val="1628"/>
        </w:trPr>
        <w:tc>
          <w:tcPr>
            <w:tcW w:w="1188" w:type="dxa"/>
          </w:tcPr>
          <w:p w:rsidR="00E811AD" w:rsidRPr="005A59CB" w:rsidRDefault="00E811AD" w:rsidP="0024774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 w:rsidR="009365C1">
              <w:rPr>
                <w:b/>
                <w:bCs/>
                <w:sz w:val="26"/>
                <w:szCs w:val="26"/>
                <w:lang w:val="pt-BR"/>
              </w:rPr>
              <w:t>4</w:t>
            </w:r>
          </w:p>
          <w:p w:rsidR="00E811AD" w:rsidRPr="005A59CB" w:rsidRDefault="00E811AD" w:rsidP="009365C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 w:rsidR="009365C1">
              <w:rPr>
                <w:b/>
                <w:bCs/>
                <w:sz w:val="26"/>
                <w:szCs w:val="26"/>
                <w:lang w:val="pt-BR"/>
              </w:rPr>
              <w:t>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752C33" w:rsidRDefault="00457D80" w:rsidP="00752C33">
            <w:pPr>
              <w:tabs>
                <w:tab w:val="left" w:pos="220"/>
                <w:tab w:val="left" w:pos="450"/>
                <w:tab w:val="left" w:pos="650"/>
                <w:tab w:val="left" w:pos="900"/>
                <w:tab w:val="left" w:pos="126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="00752C33" w:rsidRPr="00E80274">
              <w:rPr>
                <w:sz w:val="26"/>
                <w:szCs w:val="26"/>
                <w:lang w:val="pt-BR"/>
              </w:rPr>
              <w:t xml:space="preserve">Hòa tan hoàn toàn 19,5 gam kim loại </w:t>
            </w:r>
            <w:r w:rsidR="009365C1">
              <w:rPr>
                <w:sz w:val="26"/>
                <w:szCs w:val="26"/>
                <w:lang w:val="pt-BR"/>
              </w:rPr>
              <w:t>M</w:t>
            </w:r>
            <w:r w:rsidR="00752C33" w:rsidRPr="00E80274">
              <w:rPr>
                <w:sz w:val="26"/>
                <w:szCs w:val="26"/>
                <w:lang w:val="pt-BR"/>
              </w:rPr>
              <w:t xml:space="preserve"> trong dung dịch HCl vừa đủ thì thu được 40,8 gam muối. Xác định</w:t>
            </w:r>
            <w:r w:rsidR="009365C1">
              <w:rPr>
                <w:sz w:val="26"/>
                <w:szCs w:val="26"/>
                <w:lang w:val="pt-BR"/>
              </w:rPr>
              <w:t xml:space="preserve"> tên</w:t>
            </w:r>
            <w:r w:rsidR="00752C33" w:rsidRPr="00E80274">
              <w:rPr>
                <w:sz w:val="26"/>
                <w:szCs w:val="26"/>
                <w:lang w:val="pt-BR"/>
              </w:rPr>
              <w:t xml:space="preserve"> </w:t>
            </w:r>
            <w:r w:rsidR="009365C1" w:rsidRPr="00E80274">
              <w:rPr>
                <w:sz w:val="26"/>
                <w:szCs w:val="26"/>
                <w:lang w:val="pt-BR"/>
              </w:rPr>
              <w:t xml:space="preserve">kim loại </w:t>
            </w:r>
            <w:r w:rsidR="009365C1">
              <w:rPr>
                <w:sz w:val="26"/>
                <w:szCs w:val="26"/>
                <w:lang w:val="pt-BR"/>
              </w:rPr>
              <w:t>M</w:t>
            </w:r>
            <w:r w:rsidR="00752C33" w:rsidRPr="00E80274">
              <w:rPr>
                <w:sz w:val="26"/>
                <w:szCs w:val="26"/>
                <w:lang w:val="pt-BR"/>
              </w:rPr>
              <w:t>.</w:t>
            </w:r>
          </w:p>
          <w:p w:rsidR="00E811AD" w:rsidRDefault="00E811AD" w:rsidP="00752C33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D84CC6" w:rsidRDefault="00D84CC6" w:rsidP="00752C33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Pr="00F21462" w:rsidRDefault="005F6FE8" w:rsidP="00752C33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E811AD" w:rsidRDefault="00E811AD" w:rsidP="00F5697D">
            <w:pPr>
              <w:jc w:val="center"/>
            </w:pPr>
          </w:p>
        </w:tc>
        <w:tc>
          <w:tcPr>
            <w:tcW w:w="990" w:type="dxa"/>
          </w:tcPr>
          <w:p w:rsidR="00E811AD" w:rsidRDefault="00E811AD" w:rsidP="00F5697D">
            <w:pPr>
              <w:jc w:val="center"/>
            </w:pPr>
          </w:p>
        </w:tc>
      </w:tr>
      <w:tr w:rsidR="00D84CC6" w:rsidTr="00D84CC6">
        <w:trPr>
          <w:trHeight w:val="1232"/>
        </w:trPr>
        <w:tc>
          <w:tcPr>
            <w:tcW w:w="1188" w:type="dxa"/>
          </w:tcPr>
          <w:p w:rsidR="00D84CC6" w:rsidRPr="005A59CB" w:rsidRDefault="00D84CC6" w:rsidP="00D84C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 w:rsidR="009365C1">
              <w:rPr>
                <w:b/>
                <w:bCs/>
                <w:sz w:val="26"/>
                <w:szCs w:val="26"/>
                <w:lang w:val="pt-BR"/>
              </w:rPr>
              <w:t>5</w:t>
            </w:r>
          </w:p>
          <w:p w:rsidR="00D84CC6" w:rsidRPr="005A59CB" w:rsidRDefault="00D84CC6" w:rsidP="009365C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 w:rsidR="009365C1">
              <w:rPr>
                <w:b/>
                <w:bCs/>
                <w:sz w:val="26"/>
                <w:szCs w:val="26"/>
                <w:lang w:val="pt-BR"/>
              </w:rPr>
              <w:t>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D84CC6" w:rsidRDefault="00D84CC6" w:rsidP="00D84CC6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24,4 gam hỗn hợp bột Mg và Fe tác dụng vừa đủ với 15.8 gam  khí Clo. Tính khối lượng muối mỗi thu được sau phản ứng.</w:t>
            </w:r>
          </w:p>
          <w:p w:rsidR="00D84CC6" w:rsidRDefault="00D84CC6" w:rsidP="00D84CC6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D84CC6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D84CC6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D84CC6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D84CC6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Pr="00752C33" w:rsidRDefault="008717A9" w:rsidP="00D84CC6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D84CC6" w:rsidRDefault="00D84CC6" w:rsidP="00D84CC6">
            <w:pPr>
              <w:jc w:val="center"/>
            </w:pPr>
          </w:p>
        </w:tc>
        <w:tc>
          <w:tcPr>
            <w:tcW w:w="990" w:type="dxa"/>
          </w:tcPr>
          <w:p w:rsidR="00D84CC6" w:rsidRDefault="00D84CC6" w:rsidP="00F5697D">
            <w:pPr>
              <w:jc w:val="center"/>
            </w:pPr>
          </w:p>
        </w:tc>
      </w:tr>
    </w:tbl>
    <w:p w:rsidR="005F6FE8" w:rsidRPr="008C05AD" w:rsidRDefault="005F6FE8" w:rsidP="005F6FE8">
      <w:pPr>
        <w:spacing w:after="0" w:line="120" w:lineRule="auto"/>
        <w:rPr>
          <w:rFonts w:cs="Times New Roman"/>
        </w:rPr>
      </w:pPr>
    </w:p>
    <w:p w:rsidR="005F6FE8" w:rsidRPr="00627508" w:rsidRDefault="005F6FE8" w:rsidP="005F6FE8">
      <w:pPr>
        <w:spacing w:after="0"/>
        <w:jc w:val="center"/>
        <w:rPr>
          <w:sz w:val="18"/>
          <w:szCs w:val="18"/>
          <w:lang w:val="vi-VN"/>
        </w:rPr>
      </w:pPr>
      <w:r>
        <w:rPr>
          <w:sz w:val="18"/>
          <w:szCs w:val="18"/>
        </w:rPr>
        <w:t xml:space="preserve">                         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  <w:lang w:val="vi-VN"/>
        </w:rPr>
        <w:t>CỘNG HÒA XÃ HỘI CHỦ NGHĨA VIỆT NAM</w:t>
      </w:r>
    </w:p>
    <w:p w:rsidR="005F6FE8" w:rsidRDefault="005F6FE8" w:rsidP="005F6FE8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5F6FE8" w:rsidRPr="00AB51E4" w:rsidRDefault="008717A9" w:rsidP="005F6FE8">
      <w:pPr>
        <w:jc w:val="center"/>
      </w:pPr>
      <w:r>
        <w:t xml:space="preserve">     </w:t>
      </w:r>
      <w:r w:rsidR="005F6FE8">
        <w:t>****</w:t>
      </w:r>
      <w:r w:rsidR="005F6FE8">
        <w:rPr>
          <w:lang w:val="vi-VN"/>
        </w:rPr>
        <w:tab/>
      </w:r>
      <w:r w:rsidR="005F6FE8">
        <w:rPr>
          <w:lang w:val="vi-VN"/>
        </w:rPr>
        <w:tab/>
      </w:r>
      <w:r w:rsidR="005F6FE8">
        <w:rPr>
          <w:lang w:val="vi-VN"/>
        </w:rPr>
        <w:tab/>
      </w:r>
      <w:r w:rsidR="005F6FE8">
        <w:rPr>
          <w:lang w:val="vi-VN"/>
        </w:rPr>
        <w:tab/>
      </w:r>
      <w:r w:rsidR="005F6FE8">
        <w:rPr>
          <w:lang w:val="vi-VN"/>
        </w:rPr>
        <w:tab/>
      </w:r>
      <w:r w:rsidR="005F6FE8">
        <w:rPr>
          <w:lang w:val="vi-VN"/>
        </w:rPr>
        <w:tab/>
      </w:r>
      <w:r w:rsidR="005F6FE8">
        <w:rPr>
          <w:lang w:val="vi-VN"/>
        </w:rPr>
        <w:tab/>
      </w:r>
      <w:r w:rsidR="005F6FE8">
        <w:t>****</w:t>
      </w:r>
    </w:p>
    <w:p w:rsidR="00234C63" w:rsidRPr="00D76AE5" w:rsidRDefault="00234C63" w:rsidP="00945D00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234C63" w:rsidRPr="00D25919" w:rsidRDefault="00234C63" w:rsidP="00945D00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234C63" w:rsidRPr="00CD5605" w:rsidRDefault="00234C63" w:rsidP="00945D00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1</w:t>
      </w:r>
    </w:p>
    <w:p w:rsidR="00234C63" w:rsidRPr="00382E04" w:rsidRDefault="00234C63" w:rsidP="00945D00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8</w:t>
      </w:r>
      <w:r w:rsidRPr="00D76AE5">
        <w:rPr>
          <w:b/>
          <w:lang w:val="vi-VN"/>
        </w:rPr>
        <w:t xml:space="preserve"> – 201</w:t>
      </w:r>
      <w:r>
        <w:rPr>
          <w:b/>
        </w:rPr>
        <w:t>9</w:t>
      </w:r>
    </w:p>
    <w:p w:rsidR="00234C63" w:rsidRDefault="00234C63" w:rsidP="00945D00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 xml:space="preserve">17T4 </w:t>
      </w:r>
      <w:r>
        <w:rPr>
          <w:lang w:val="vi-VN"/>
        </w:rPr>
        <w:tab/>
        <w:t>Ngày thi:</w:t>
      </w:r>
      <w:r>
        <w:t xml:space="preserve">      /      /2018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234C63" w:rsidRPr="00D76AE5" w:rsidRDefault="00234C63" w:rsidP="00234C63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5F6FE8" w:rsidTr="00F97E0B">
        <w:trPr>
          <w:trHeight w:val="350"/>
        </w:trPr>
        <w:tc>
          <w:tcPr>
            <w:tcW w:w="5040" w:type="dxa"/>
            <w:vMerge w:val="restart"/>
          </w:tcPr>
          <w:p w:rsidR="005F6FE8" w:rsidRDefault="005F6FE8" w:rsidP="00F97E0B">
            <w:pPr>
              <w:jc w:val="center"/>
            </w:pPr>
          </w:p>
          <w:p w:rsidR="005F6FE8" w:rsidRDefault="005F6FE8" w:rsidP="00F97E0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5F6FE8" w:rsidRDefault="005F6FE8" w:rsidP="00F97E0B">
            <w:pPr>
              <w:jc w:val="center"/>
            </w:pPr>
          </w:p>
          <w:p w:rsidR="005F6FE8" w:rsidRDefault="005F6FE8" w:rsidP="00F97E0B">
            <w:pPr>
              <w:jc w:val="center"/>
              <w:rPr>
                <w:lang w:val="vi-VN"/>
              </w:rPr>
            </w:pPr>
          </w:p>
          <w:p w:rsidR="005F6FE8" w:rsidRDefault="005F6FE8" w:rsidP="00F97E0B">
            <w:pPr>
              <w:jc w:val="center"/>
            </w:pPr>
          </w:p>
          <w:p w:rsidR="005F6FE8" w:rsidRDefault="005F6FE8" w:rsidP="00F97E0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5F6FE8" w:rsidRDefault="005F6FE8" w:rsidP="00F97E0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5F6FE8" w:rsidTr="00F97E0B">
        <w:trPr>
          <w:trHeight w:val="1142"/>
        </w:trPr>
        <w:tc>
          <w:tcPr>
            <w:tcW w:w="5040" w:type="dxa"/>
            <w:vMerge/>
          </w:tcPr>
          <w:p w:rsidR="005F6FE8" w:rsidRDefault="005F6FE8" w:rsidP="00F97E0B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5F6FE8" w:rsidRDefault="005F6FE8" w:rsidP="00F97E0B">
            <w:pPr>
              <w:jc w:val="center"/>
              <w:rPr>
                <w:lang w:val="vi-VN"/>
              </w:rPr>
            </w:pPr>
          </w:p>
        </w:tc>
      </w:tr>
    </w:tbl>
    <w:p w:rsidR="005F6FE8" w:rsidRDefault="005F6FE8" w:rsidP="005F6FE8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5F6FE8" w:rsidTr="00F97E0B">
        <w:trPr>
          <w:trHeight w:val="429"/>
        </w:trPr>
        <w:tc>
          <w:tcPr>
            <w:tcW w:w="2078" w:type="dxa"/>
          </w:tcPr>
          <w:p w:rsidR="005F6FE8" w:rsidRPr="00180A93" w:rsidRDefault="005F6FE8" w:rsidP="00F97E0B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39023E">
              <w:rPr>
                <w:b/>
                <w:sz w:val="24"/>
                <w:szCs w:val="24"/>
              </w:rPr>
              <w:t xml:space="preserve"> 138</w:t>
            </w:r>
            <w:r>
              <w:rPr>
                <w:b/>
                <w:sz w:val="24"/>
                <w:szCs w:val="24"/>
              </w:rPr>
              <w:t>2</w:t>
            </w:r>
          </w:p>
        </w:tc>
      </w:tr>
    </w:tbl>
    <w:p w:rsidR="005F6FE8" w:rsidRDefault="005F6FE8" w:rsidP="005F6FE8">
      <w:pPr>
        <w:jc w:val="center"/>
      </w:pPr>
    </w:p>
    <w:p w:rsidR="005F6FE8" w:rsidRDefault="005F6FE8" w:rsidP="005F6FE8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5F6FE8" w:rsidRPr="00B80BC8" w:rsidRDefault="005F6FE8" w:rsidP="005F6FE8">
      <w:pPr>
        <w:spacing w:after="0" w:line="240" w:lineRule="auto"/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5F6FE8" w:rsidRDefault="005F6FE8" w:rsidP="005F6FE8">
      <w:pPr>
        <w:spacing w:after="0" w:line="240" w:lineRule="auto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5F6FE8" w:rsidRPr="00E811AD" w:rsidRDefault="005F6FE8" w:rsidP="005F6FE8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268" w:type="dxa"/>
        <w:tblLayout w:type="fixed"/>
        <w:tblLook w:val="04A0" w:firstRow="1" w:lastRow="0" w:firstColumn="1" w:lastColumn="0" w:noHBand="0" w:noVBand="1"/>
      </w:tblPr>
      <w:tblGrid>
        <w:gridCol w:w="1188"/>
        <w:gridCol w:w="2070"/>
        <w:gridCol w:w="7020"/>
        <w:gridCol w:w="990"/>
      </w:tblGrid>
      <w:tr w:rsidR="005F6FE8" w:rsidTr="00F97E0B">
        <w:trPr>
          <w:trHeight w:val="449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070" w:type="dxa"/>
          </w:tcPr>
          <w:p w:rsidR="005F6FE8" w:rsidRPr="009365C1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proofErr w:type="spellStart"/>
            <w:r w:rsidRPr="009365C1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9365C1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9365C1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9365C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365C1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7020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990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Đáp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5F6FE8" w:rsidTr="00F97E0B">
        <w:trPr>
          <w:trHeight w:val="1430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3B616A" w:rsidRDefault="003B616A" w:rsidP="003B616A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Viết phương trình phản ứng thực hiện chuỗi biến hóa.</w:t>
            </w:r>
          </w:p>
          <w:p w:rsidR="005F6FE8" w:rsidRDefault="005F6FE8" w:rsidP="00F97E0B">
            <w:pPr>
              <w:tabs>
                <w:tab w:val="left" w:pos="210"/>
              </w:tabs>
              <w:rPr>
                <w:color w:val="FF0000"/>
              </w:rPr>
            </w:pPr>
          </w:p>
          <w:p w:rsidR="003B616A" w:rsidRDefault="003B616A" w:rsidP="00F97E0B">
            <w:pPr>
              <w:tabs>
                <w:tab w:val="left" w:pos="210"/>
              </w:tabs>
              <w:rPr>
                <w:color w:val="FF0000"/>
              </w:rPr>
            </w:pPr>
          </w:p>
          <w:p w:rsidR="003B616A" w:rsidRDefault="003B616A" w:rsidP="00F97E0B">
            <w:pPr>
              <w:tabs>
                <w:tab w:val="left" w:pos="210"/>
              </w:tabs>
              <w:rPr>
                <w:color w:val="FF0000"/>
              </w:rPr>
            </w:pPr>
          </w:p>
          <w:p w:rsidR="003B616A" w:rsidRDefault="003B616A" w:rsidP="00F97E0B">
            <w:pPr>
              <w:tabs>
                <w:tab w:val="left" w:pos="210"/>
              </w:tabs>
              <w:rPr>
                <w:color w:val="FF0000"/>
              </w:rPr>
            </w:pPr>
          </w:p>
          <w:p w:rsidR="005F6FE8" w:rsidRDefault="005F6FE8" w:rsidP="00F97E0B">
            <w:pPr>
              <w:tabs>
                <w:tab w:val="left" w:pos="210"/>
              </w:tabs>
              <w:rPr>
                <w:color w:val="FF0000"/>
              </w:rPr>
            </w:pPr>
          </w:p>
          <w:p w:rsidR="003B616A" w:rsidRDefault="003B616A" w:rsidP="00F97E0B">
            <w:pPr>
              <w:tabs>
                <w:tab w:val="left" w:pos="210"/>
              </w:tabs>
              <w:rPr>
                <w:color w:val="FF0000"/>
              </w:rPr>
            </w:pPr>
          </w:p>
          <w:p w:rsidR="005F6FE8" w:rsidRPr="00752C33" w:rsidRDefault="005F6FE8" w:rsidP="00F97E0B">
            <w:pPr>
              <w:tabs>
                <w:tab w:val="left" w:pos="210"/>
              </w:tabs>
              <w:rPr>
                <w:color w:val="FF0000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  <w:rPr>
                <w:color w:val="FF0000"/>
              </w:rPr>
            </w:pPr>
          </w:p>
          <w:p w:rsidR="0066730D" w:rsidRDefault="003B616A" w:rsidP="0066730D">
            <w:pPr>
              <w:spacing w:before="120"/>
              <w:ind w:left="720"/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HCl</w:t>
            </w:r>
            <w:proofErr w:type="spellEnd"/>
            <w:r w:rsidR="0066730D" w:rsidRPr="0003708F">
              <w:rPr>
                <w:bCs/>
                <w:sz w:val="26"/>
                <w:szCs w:val="26"/>
              </w:rPr>
              <w:t xml:space="preserve"> </w:t>
            </w:r>
            <w:r w:rsidRPr="003B616A">
              <w:rPr>
                <w:bCs/>
                <w:sz w:val="26"/>
                <w:szCs w:val="26"/>
              </w:rPr>
              <w:t>→</w:t>
            </w:r>
            <w:r w:rsidR="0066730D" w:rsidRPr="0003708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66730D" w:rsidRPr="0003708F">
              <w:rPr>
                <w:bCs/>
                <w:sz w:val="26"/>
                <w:szCs w:val="26"/>
              </w:rPr>
              <w:t>NaCl</w:t>
            </w:r>
            <w:proofErr w:type="spellEnd"/>
            <w:r w:rsidR="0066730D" w:rsidRPr="0003708F">
              <w:rPr>
                <w:bCs/>
                <w:sz w:val="26"/>
                <w:szCs w:val="26"/>
              </w:rPr>
              <w:t xml:space="preserve"> </w:t>
            </w:r>
            <w:r w:rsidRPr="003B616A">
              <w:rPr>
                <w:bCs/>
                <w:sz w:val="26"/>
                <w:szCs w:val="26"/>
              </w:rPr>
              <w:t>→</w:t>
            </w:r>
            <w:r w:rsidR="0066730D" w:rsidRPr="0003708F">
              <w:rPr>
                <w:bCs/>
                <w:sz w:val="26"/>
                <w:szCs w:val="26"/>
              </w:rPr>
              <w:t xml:space="preserve"> Cl</w:t>
            </w:r>
            <w:r w:rsidR="0066730D" w:rsidRPr="0003708F">
              <w:rPr>
                <w:bCs/>
                <w:sz w:val="26"/>
                <w:szCs w:val="26"/>
                <w:vertAlign w:val="subscript"/>
              </w:rPr>
              <w:t>2</w:t>
            </w:r>
            <w:r w:rsidR="0066730D" w:rsidRPr="0003708F">
              <w:rPr>
                <w:bCs/>
                <w:sz w:val="26"/>
                <w:szCs w:val="26"/>
              </w:rPr>
              <w:t xml:space="preserve"> </w:t>
            </w:r>
            <w:r w:rsidRPr="003B616A">
              <w:rPr>
                <w:bCs/>
                <w:sz w:val="26"/>
                <w:szCs w:val="26"/>
              </w:rPr>
              <w:t>→</w:t>
            </w:r>
            <w:r w:rsidR="0066730D" w:rsidRPr="0003708F">
              <w:rPr>
                <w:bCs/>
                <w:sz w:val="26"/>
                <w:szCs w:val="26"/>
              </w:rPr>
              <w:t xml:space="preserve"> FeCl</w:t>
            </w:r>
            <w:r w:rsidR="0066730D" w:rsidRPr="0003708F">
              <w:rPr>
                <w:bCs/>
                <w:sz w:val="26"/>
                <w:szCs w:val="26"/>
                <w:vertAlign w:val="subscript"/>
              </w:rPr>
              <w:t>3</w:t>
            </w:r>
            <w:r w:rsidR="0066730D" w:rsidRPr="0003708F">
              <w:rPr>
                <w:bCs/>
                <w:sz w:val="26"/>
                <w:szCs w:val="26"/>
              </w:rPr>
              <w:t xml:space="preserve"> </w:t>
            </w:r>
            <w:r w:rsidRPr="003B616A">
              <w:rPr>
                <w:bCs/>
                <w:sz w:val="26"/>
                <w:szCs w:val="26"/>
              </w:rPr>
              <w:t>→</w:t>
            </w:r>
            <w:r w:rsidR="0066730D" w:rsidRPr="0003708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66730D" w:rsidRPr="0003708F">
              <w:rPr>
                <w:bCs/>
                <w:sz w:val="26"/>
                <w:szCs w:val="26"/>
              </w:rPr>
              <w:t>AgCl</w:t>
            </w:r>
            <w:proofErr w:type="spellEnd"/>
            <w:r w:rsidR="0066730D" w:rsidRPr="0003708F">
              <w:rPr>
                <w:bCs/>
                <w:sz w:val="26"/>
                <w:szCs w:val="26"/>
              </w:rPr>
              <w:t xml:space="preserve"> </w:t>
            </w:r>
          </w:p>
          <w:p w:rsidR="005F6FE8" w:rsidRDefault="005F6FE8" w:rsidP="00F97E0B">
            <w:pPr>
              <w:jc w:val="center"/>
              <w:rPr>
                <w:color w:val="FF0000"/>
              </w:rPr>
            </w:pPr>
          </w:p>
          <w:p w:rsidR="005F6FE8" w:rsidRDefault="005F6FE8" w:rsidP="00F97E0B">
            <w:pPr>
              <w:jc w:val="center"/>
              <w:rPr>
                <w:color w:val="FF0000"/>
              </w:rPr>
            </w:pPr>
          </w:p>
          <w:p w:rsidR="003B616A" w:rsidRPr="00752C33" w:rsidRDefault="003B616A" w:rsidP="00F97E0B">
            <w:pPr>
              <w:jc w:val="center"/>
              <w:rPr>
                <w:color w:val="FF0000"/>
              </w:rPr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1187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vertAlign w:val="subscript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Tính thể tích (ở điều kiện tiêu chuẩn)  khí Clo tác dụng với khí H</w:t>
            </w:r>
            <w:r w:rsidRPr="00636595"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để thu được 10,95 gam khí HCl.</w:t>
            </w: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Pr="00636595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</w:t>
            </w:r>
          </w:p>
          <w:p w:rsidR="005F6FE8" w:rsidRDefault="005F6FE8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800"/>
        </w:trPr>
        <w:tc>
          <w:tcPr>
            <w:tcW w:w="1188" w:type="dxa"/>
          </w:tcPr>
          <w:p w:rsidR="005F6FE8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070" w:type="dxa"/>
          </w:tcPr>
          <w:p w:rsidR="005F6FE8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F6FE8" w:rsidRPr="00FD5054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D5054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7020" w:type="dxa"/>
          </w:tcPr>
          <w:p w:rsidR="005F6FE8" w:rsidRDefault="005F6FE8" w:rsidP="00F97E0B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5F6FE8" w:rsidRPr="005A59CB" w:rsidRDefault="005F6FE8" w:rsidP="00F97E0B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990" w:type="dxa"/>
          </w:tcPr>
          <w:p w:rsidR="005F6FE8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Đáp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5F6FE8" w:rsidTr="00F97E0B">
        <w:trPr>
          <w:trHeight w:val="1250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3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pt-BR"/>
              </w:rPr>
              <w:t xml:space="preserve">2 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điểm)</w:t>
            </w:r>
          </w:p>
        </w:tc>
        <w:tc>
          <w:tcPr>
            <w:tcW w:w="2070" w:type="dxa"/>
          </w:tcPr>
          <w:p w:rsidR="00CE12DE" w:rsidRDefault="00CE12DE" w:rsidP="00CE12DE">
            <w:pPr>
              <w:tabs>
                <w:tab w:val="left" w:pos="220"/>
                <w:tab w:val="left" w:pos="450"/>
                <w:tab w:val="left" w:pos="650"/>
                <w:tab w:val="left" w:pos="900"/>
                <w:tab w:val="left" w:pos="126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BA09DA">
              <w:rPr>
                <w:sz w:val="26"/>
                <w:szCs w:val="26"/>
                <w:lang w:val="pt-BR"/>
              </w:rPr>
              <w:t>Cho lượng dư AgNO</w:t>
            </w:r>
            <w:r w:rsidRPr="00BA09DA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BA09DA">
              <w:rPr>
                <w:sz w:val="26"/>
                <w:szCs w:val="26"/>
                <w:lang w:val="pt-BR"/>
              </w:rPr>
              <w:t xml:space="preserve"> tác dụng với 100 ml dung dịch hỗn hợp NaF 0,05M và NaCl 0,1 M. Tính khối lượng kết tủa thu được.</w:t>
            </w:r>
          </w:p>
          <w:p w:rsidR="005F6FE8" w:rsidRPr="00596483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1628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4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pt-BR"/>
              </w:rPr>
              <w:t>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5F6FE8" w:rsidRDefault="005F6FE8" w:rsidP="00F97E0B">
            <w:pPr>
              <w:tabs>
                <w:tab w:val="left" w:pos="220"/>
                <w:tab w:val="left" w:pos="450"/>
                <w:tab w:val="left" w:pos="650"/>
                <w:tab w:val="left" w:pos="900"/>
                <w:tab w:val="left" w:pos="126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Pr="00E80274">
              <w:rPr>
                <w:sz w:val="26"/>
                <w:szCs w:val="26"/>
                <w:lang w:val="pt-BR"/>
              </w:rPr>
              <w:t xml:space="preserve">Hòa tan hoàn toàn </w:t>
            </w:r>
            <w:r w:rsidR="00CE12DE">
              <w:rPr>
                <w:sz w:val="26"/>
                <w:szCs w:val="26"/>
                <w:lang w:val="pt-BR"/>
              </w:rPr>
              <w:t>17,85</w:t>
            </w:r>
            <w:r w:rsidRPr="00E80274">
              <w:rPr>
                <w:sz w:val="26"/>
                <w:szCs w:val="26"/>
                <w:lang w:val="pt-BR"/>
              </w:rPr>
              <w:t xml:space="preserve"> gam kim loại </w:t>
            </w:r>
            <w:r>
              <w:rPr>
                <w:sz w:val="26"/>
                <w:szCs w:val="26"/>
                <w:lang w:val="pt-BR"/>
              </w:rPr>
              <w:t>M</w:t>
            </w:r>
            <w:r w:rsidRPr="00E80274">
              <w:rPr>
                <w:sz w:val="26"/>
                <w:szCs w:val="26"/>
                <w:lang w:val="pt-BR"/>
              </w:rPr>
              <w:t xml:space="preserve"> </w:t>
            </w:r>
            <w:r w:rsidR="00CE12DE">
              <w:rPr>
                <w:sz w:val="26"/>
                <w:szCs w:val="26"/>
                <w:lang w:val="pt-BR"/>
              </w:rPr>
              <w:t xml:space="preserve">có hóa trị 2 </w:t>
            </w:r>
            <w:r w:rsidRPr="00E80274">
              <w:rPr>
                <w:sz w:val="26"/>
                <w:szCs w:val="26"/>
                <w:lang w:val="pt-BR"/>
              </w:rPr>
              <w:t xml:space="preserve">trong dung dịch HCl vừa đủ thì thu được </w:t>
            </w:r>
            <w:r w:rsidR="00CE12DE">
              <w:rPr>
                <w:sz w:val="26"/>
                <w:szCs w:val="26"/>
                <w:lang w:val="pt-BR"/>
              </w:rPr>
              <w:t>3,36 lít khí H</w:t>
            </w:r>
            <w:r w:rsidR="00CE12DE" w:rsidRPr="0004546C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80274">
              <w:rPr>
                <w:sz w:val="26"/>
                <w:szCs w:val="26"/>
                <w:lang w:val="pt-BR"/>
              </w:rPr>
              <w:t>. Xác định</w:t>
            </w:r>
            <w:r>
              <w:rPr>
                <w:sz w:val="26"/>
                <w:szCs w:val="26"/>
                <w:lang w:val="pt-BR"/>
              </w:rPr>
              <w:t xml:space="preserve"> tên</w:t>
            </w:r>
            <w:r w:rsidRPr="00E80274">
              <w:rPr>
                <w:sz w:val="26"/>
                <w:szCs w:val="26"/>
                <w:lang w:val="pt-BR"/>
              </w:rPr>
              <w:t xml:space="preserve"> kim loại </w:t>
            </w:r>
            <w:r>
              <w:rPr>
                <w:sz w:val="26"/>
                <w:szCs w:val="26"/>
                <w:lang w:val="pt-BR"/>
              </w:rPr>
              <w:t>M</w:t>
            </w:r>
            <w:r w:rsidRPr="00E80274">
              <w:rPr>
                <w:sz w:val="26"/>
                <w:szCs w:val="26"/>
                <w:lang w:val="pt-BR"/>
              </w:rPr>
              <w:t>.</w:t>
            </w:r>
          </w:p>
          <w:p w:rsidR="005F6FE8" w:rsidRDefault="005F6FE8" w:rsidP="00F97E0B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Pr="00F21462" w:rsidRDefault="005F6FE8" w:rsidP="00F97E0B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1232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5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pt-BR"/>
              </w:rPr>
              <w:t>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Cho </w:t>
            </w:r>
            <w:r w:rsidR="0004546C">
              <w:rPr>
                <w:sz w:val="26"/>
                <w:szCs w:val="26"/>
                <w:lang w:val="pt-BR"/>
              </w:rPr>
              <w:t>33,5</w:t>
            </w:r>
            <w:r>
              <w:rPr>
                <w:sz w:val="26"/>
                <w:szCs w:val="26"/>
                <w:lang w:val="pt-BR"/>
              </w:rPr>
              <w:t xml:space="preserve"> gam hỗn hợp bột </w:t>
            </w:r>
            <w:r w:rsidR="0004546C">
              <w:rPr>
                <w:sz w:val="26"/>
                <w:szCs w:val="26"/>
                <w:lang w:val="pt-BR"/>
              </w:rPr>
              <w:t>Cu</w:t>
            </w:r>
            <w:r>
              <w:rPr>
                <w:sz w:val="26"/>
                <w:szCs w:val="26"/>
                <w:lang w:val="pt-BR"/>
              </w:rPr>
              <w:t xml:space="preserve"> và </w:t>
            </w:r>
            <w:r w:rsidR="0004546C">
              <w:rPr>
                <w:sz w:val="26"/>
                <w:szCs w:val="26"/>
                <w:lang w:val="pt-BR"/>
              </w:rPr>
              <w:t>Pb</w:t>
            </w:r>
            <w:r>
              <w:rPr>
                <w:sz w:val="26"/>
                <w:szCs w:val="26"/>
                <w:lang w:val="pt-BR"/>
              </w:rPr>
              <w:t xml:space="preserve"> tác dụng vừa đủ với </w:t>
            </w:r>
            <w:r w:rsidR="0004546C">
              <w:rPr>
                <w:sz w:val="26"/>
                <w:szCs w:val="26"/>
                <w:lang w:val="pt-BR"/>
              </w:rPr>
              <w:t>6,72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04546C">
              <w:rPr>
                <w:sz w:val="26"/>
                <w:szCs w:val="26"/>
                <w:lang w:val="pt-BR"/>
              </w:rPr>
              <w:t>lít</w:t>
            </w:r>
            <w:r>
              <w:rPr>
                <w:sz w:val="26"/>
                <w:szCs w:val="26"/>
                <w:lang w:val="pt-BR"/>
              </w:rPr>
              <w:t xml:space="preserve">  khí Clo. Tính khối lượng muối mỗi thu được sau phản ứng.</w:t>
            </w: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Pr="00752C33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</w:tbl>
    <w:p w:rsidR="005F6FE8" w:rsidRPr="008C05AD" w:rsidRDefault="005F6FE8" w:rsidP="005F6FE8">
      <w:pPr>
        <w:spacing w:after="0" w:line="120" w:lineRule="auto"/>
        <w:rPr>
          <w:rFonts w:cs="Times New Roman"/>
        </w:rPr>
      </w:pPr>
    </w:p>
    <w:p w:rsidR="005F6FE8" w:rsidRPr="00627508" w:rsidRDefault="005F6FE8" w:rsidP="005F6FE8">
      <w:pPr>
        <w:spacing w:after="0"/>
        <w:jc w:val="center"/>
        <w:rPr>
          <w:sz w:val="18"/>
          <w:szCs w:val="18"/>
          <w:lang w:val="vi-VN"/>
        </w:rPr>
      </w:pPr>
      <w:r>
        <w:rPr>
          <w:sz w:val="18"/>
          <w:szCs w:val="18"/>
        </w:rPr>
        <w:lastRenderedPageBreak/>
        <w:t xml:space="preserve">                     </w:t>
      </w:r>
      <w:r w:rsidR="008717A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  <w:lang w:val="vi-VN"/>
        </w:rPr>
        <w:t>CỘNG HÒA XÃ HỘI CHỦ NGHĨA VIỆT NAM</w:t>
      </w:r>
    </w:p>
    <w:p w:rsidR="005F6FE8" w:rsidRDefault="005F6FE8" w:rsidP="005F6FE8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5F6FE8" w:rsidRPr="00AB51E4" w:rsidRDefault="005F6FE8" w:rsidP="005F6FE8">
      <w:pPr>
        <w:jc w:val="center"/>
      </w:pPr>
      <w:r>
        <w:t>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234C63" w:rsidRPr="00D76AE5" w:rsidRDefault="00234C63" w:rsidP="00945D00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234C63" w:rsidRPr="00D25919" w:rsidRDefault="00234C63" w:rsidP="00945D00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234C63" w:rsidRPr="00CD5605" w:rsidRDefault="00234C63" w:rsidP="00945D00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1</w:t>
      </w:r>
    </w:p>
    <w:p w:rsidR="00234C63" w:rsidRPr="00382E04" w:rsidRDefault="00234C63" w:rsidP="00945D00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8</w:t>
      </w:r>
      <w:r w:rsidRPr="00D76AE5">
        <w:rPr>
          <w:b/>
          <w:lang w:val="vi-VN"/>
        </w:rPr>
        <w:t xml:space="preserve"> – 201</w:t>
      </w:r>
      <w:r>
        <w:rPr>
          <w:b/>
        </w:rPr>
        <w:t>9</w:t>
      </w:r>
    </w:p>
    <w:p w:rsidR="00234C63" w:rsidRDefault="00234C63" w:rsidP="00945D00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 xml:space="preserve">17T4 </w:t>
      </w:r>
      <w:r>
        <w:rPr>
          <w:lang w:val="vi-VN"/>
        </w:rPr>
        <w:tab/>
        <w:t>Ngày thi:</w:t>
      </w:r>
      <w:r>
        <w:t xml:space="preserve">      /      /2018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234C63" w:rsidRPr="00D76AE5" w:rsidRDefault="00234C63" w:rsidP="00234C63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5F6FE8" w:rsidTr="00F97E0B">
        <w:trPr>
          <w:trHeight w:val="350"/>
        </w:trPr>
        <w:tc>
          <w:tcPr>
            <w:tcW w:w="5040" w:type="dxa"/>
            <w:vMerge w:val="restart"/>
          </w:tcPr>
          <w:p w:rsidR="005F6FE8" w:rsidRDefault="005F6FE8" w:rsidP="00F97E0B">
            <w:pPr>
              <w:jc w:val="center"/>
            </w:pPr>
          </w:p>
          <w:p w:rsidR="005F6FE8" w:rsidRDefault="005F6FE8" w:rsidP="00F97E0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5F6FE8" w:rsidRDefault="005F6FE8" w:rsidP="00F97E0B">
            <w:pPr>
              <w:jc w:val="center"/>
            </w:pPr>
          </w:p>
          <w:p w:rsidR="005F6FE8" w:rsidRDefault="005F6FE8" w:rsidP="00F97E0B">
            <w:pPr>
              <w:jc w:val="center"/>
            </w:pPr>
          </w:p>
          <w:p w:rsidR="005F6FE8" w:rsidRDefault="005F6FE8" w:rsidP="00F97E0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5F6FE8" w:rsidRDefault="005F6FE8" w:rsidP="00F97E0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5F6FE8" w:rsidTr="00F97E0B">
        <w:trPr>
          <w:trHeight w:val="1142"/>
        </w:trPr>
        <w:tc>
          <w:tcPr>
            <w:tcW w:w="5040" w:type="dxa"/>
            <w:vMerge/>
          </w:tcPr>
          <w:p w:rsidR="005F6FE8" w:rsidRDefault="005F6FE8" w:rsidP="00F97E0B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5F6FE8" w:rsidRDefault="005F6FE8" w:rsidP="00F97E0B">
            <w:pPr>
              <w:jc w:val="center"/>
              <w:rPr>
                <w:lang w:val="vi-VN"/>
              </w:rPr>
            </w:pPr>
          </w:p>
        </w:tc>
      </w:tr>
    </w:tbl>
    <w:p w:rsidR="005F6FE8" w:rsidRDefault="005F6FE8" w:rsidP="005F6FE8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5F6FE8" w:rsidTr="00F97E0B">
        <w:trPr>
          <w:trHeight w:val="429"/>
        </w:trPr>
        <w:tc>
          <w:tcPr>
            <w:tcW w:w="2078" w:type="dxa"/>
          </w:tcPr>
          <w:p w:rsidR="005F6FE8" w:rsidRPr="00180A93" w:rsidRDefault="005F6FE8" w:rsidP="00F97E0B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39023E">
              <w:rPr>
                <w:b/>
                <w:sz w:val="24"/>
                <w:szCs w:val="24"/>
              </w:rPr>
              <w:t xml:space="preserve"> 138</w:t>
            </w:r>
            <w:r w:rsidR="0004546C">
              <w:rPr>
                <w:b/>
                <w:sz w:val="24"/>
                <w:szCs w:val="24"/>
              </w:rPr>
              <w:t>3</w:t>
            </w:r>
          </w:p>
        </w:tc>
      </w:tr>
    </w:tbl>
    <w:p w:rsidR="005F6FE8" w:rsidRDefault="005F6FE8" w:rsidP="005F6FE8">
      <w:pPr>
        <w:jc w:val="center"/>
      </w:pPr>
    </w:p>
    <w:p w:rsidR="005F6FE8" w:rsidRDefault="005F6FE8" w:rsidP="005F6FE8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5F6FE8" w:rsidRPr="00B80BC8" w:rsidRDefault="005F6FE8" w:rsidP="005F6FE8">
      <w:pPr>
        <w:spacing w:after="0" w:line="240" w:lineRule="auto"/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5F6FE8" w:rsidRDefault="005F6FE8" w:rsidP="005F6FE8">
      <w:pPr>
        <w:spacing w:after="0" w:line="240" w:lineRule="auto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5F6FE8" w:rsidRPr="00E811AD" w:rsidRDefault="005F6FE8" w:rsidP="005F6FE8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268" w:type="dxa"/>
        <w:tblLayout w:type="fixed"/>
        <w:tblLook w:val="04A0" w:firstRow="1" w:lastRow="0" w:firstColumn="1" w:lastColumn="0" w:noHBand="0" w:noVBand="1"/>
      </w:tblPr>
      <w:tblGrid>
        <w:gridCol w:w="1188"/>
        <w:gridCol w:w="2070"/>
        <w:gridCol w:w="7020"/>
        <w:gridCol w:w="990"/>
      </w:tblGrid>
      <w:tr w:rsidR="005F6FE8" w:rsidTr="00F97E0B">
        <w:trPr>
          <w:trHeight w:val="449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070" w:type="dxa"/>
          </w:tcPr>
          <w:p w:rsidR="005F6FE8" w:rsidRPr="009365C1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proofErr w:type="spellStart"/>
            <w:r w:rsidRPr="009365C1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9365C1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9365C1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9365C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365C1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7020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990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Đáp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5F6FE8" w:rsidTr="00F97E0B">
        <w:trPr>
          <w:trHeight w:val="1430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5F6FE8" w:rsidRPr="00951B6A" w:rsidRDefault="00951B6A" w:rsidP="00951B6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951B6A" w:rsidRDefault="00951B6A" w:rsidP="00951B6A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9F4BDA">
              <w:rPr>
                <w:sz w:val="26"/>
                <w:szCs w:val="26"/>
                <w:lang w:val="pt-BR"/>
              </w:rPr>
              <w:t>Nêu phương pháp hóa học phân biệt các dung dịch : KF; KCl; KBr;</w:t>
            </w:r>
            <w:bookmarkStart w:id="2" w:name="_GoBack"/>
            <w:bookmarkEnd w:id="2"/>
            <w:r w:rsidRPr="009F4BDA">
              <w:rPr>
                <w:sz w:val="26"/>
                <w:szCs w:val="26"/>
                <w:lang w:val="pt-BR"/>
              </w:rPr>
              <w:t xml:space="preserve"> Viết phương trình hóa học của phản ứng xảy ra.</w:t>
            </w:r>
          </w:p>
          <w:p w:rsidR="005F6FE8" w:rsidRPr="00CB1ABE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tabs>
                <w:tab w:val="left" w:pos="210"/>
              </w:tabs>
              <w:rPr>
                <w:color w:val="FF0000"/>
              </w:rPr>
            </w:pPr>
          </w:p>
          <w:p w:rsidR="005F6FE8" w:rsidRDefault="005F6FE8" w:rsidP="00F97E0B">
            <w:pPr>
              <w:tabs>
                <w:tab w:val="left" w:pos="210"/>
              </w:tabs>
              <w:rPr>
                <w:color w:val="FF0000"/>
              </w:rPr>
            </w:pPr>
          </w:p>
          <w:p w:rsidR="008717A9" w:rsidRPr="00752C33" w:rsidRDefault="008717A9" w:rsidP="00F97E0B">
            <w:pPr>
              <w:tabs>
                <w:tab w:val="left" w:pos="210"/>
              </w:tabs>
              <w:rPr>
                <w:color w:val="FF0000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  <w:rPr>
                <w:color w:val="FF0000"/>
              </w:rPr>
            </w:pPr>
          </w:p>
          <w:p w:rsidR="005F6FE8" w:rsidRDefault="005F6FE8" w:rsidP="00F97E0B">
            <w:pPr>
              <w:jc w:val="center"/>
              <w:rPr>
                <w:color w:val="FF0000"/>
              </w:rPr>
            </w:pPr>
          </w:p>
          <w:p w:rsidR="005F6FE8" w:rsidRPr="00752C33" w:rsidRDefault="005F6FE8" w:rsidP="00F97E0B">
            <w:pPr>
              <w:jc w:val="center"/>
              <w:rPr>
                <w:color w:val="FF0000"/>
              </w:rPr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1187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5F6FE8" w:rsidRDefault="00B4796C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6,72 lít khí Cl</w:t>
            </w:r>
            <w:r w:rsidRPr="00CB1ABE"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sục vào 200 ml H</w:t>
            </w:r>
            <w:r w:rsidRPr="00B4796C"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O. Tính nồng độ mol/L các</w:t>
            </w:r>
            <w:r w:rsidR="00951B6A">
              <w:rPr>
                <w:sz w:val="26"/>
                <w:szCs w:val="26"/>
                <w:lang w:val="pt-BR"/>
              </w:rPr>
              <w:t xml:space="preserve"> chất trong dung dịch thu được.</w:t>
            </w:r>
          </w:p>
          <w:p w:rsidR="003B616A" w:rsidRPr="00636595" w:rsidRDefault="003B616A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951B6A"/>
          <w:p w:rsidR="003B616A" w:rsidRDefault="003B616A" w:rsidP="00951B6A"/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800"/>
        </w:trPr>
        <w:tc>
          <w:tcPr>
            <w:tcW w:w="1188" w:type="dxa"/>
          </w:tcPr>
          <w:p w:rsidR="005F6FE8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070" w:type="dxa"/>
          </w:tcPr>
          <w:p w:rsidR="005F6FE8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F6FE8" w:rsidRPr="00FD5054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D5054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7020" w:type="dxa"/>
          </w:tcPr>
          <w:p w:rsidR="005F6FE8" w:rsidRDefault="005F6FE8" w:rsidP="00F97E0B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5F6FE8" w:rsidRPr="005A59CB" w:rsidRDefault="005F6FE8" w:rsidP="00F97E0B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990" w:type="dxa"/>
          </w:tcPr>
          <w:p w:rsidR="005F6FE8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Đáp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5F6FE8" w:rsidTr="00F97E0B">
        <w:trPr>
          <w:trHeight w:val="1250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3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pt-BR"/>
              </w:rPr>
              <w:t xml:space="preserve">2 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điểm)</w:t>
            </w:r>
          </w:p>
        </w:tc>
        <w:tc>
          <w:tcPr>
            <w:tcW w:w="2070" w:type="dxa"/>
          </w:tcPr>
          <w:p w:rsidR="0004546C" w:rsidRDefault="0004546C" w:rsidP="0004546C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Cho một dung dịch có hòa tan </w:t>
            </w:r>
            <w:r w:rsidR="00CB1ABE">
              <w:rPr>
                <w:sz w:val="26"/>
                <w:szCs w:val="26"/>
                <w:lang w:val="pt-BR"/>
              </w:rPr>
              <w:t>17,55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CB1ABE">
              <w:rPr>
                <w:sz w:val="26"/>
                <w:szCs w:val="26"/>
                <w:lang w:val="pt-BR"/>
              </w:rPr>
              <w:t>gam</w:t>
            </w:r>
            <w:r>
              <w:rPr>
                <w:sz w:val="26"/>
                <w:szCs w:val="26"/>
                <w:lang w:val="pt-BR"/>
              </w:rPr>
              <w:t xml:space="preserve"> NaCl và </w:t>
            </w:r>
            <w:r w:rsidR="00CB1ABE">
              <w:rPr>
                <w:sz w:val="26"/>
                <w:szCs w:val="26"/>
                <w:lang w:val="pt-BR"/>
              </w:rPr>
              <w:t>10,3 gam NaBr</w:t>
            </w:r>
            <w:r>
              <w:rPr>
                <w:sz w:val="26"/>
                <w:szCs w:val="26"/>
                <w:lang w:val="pt-BR"/>
              </w:rPr>
              <w:t xml:space="preserve"> tác dụng với  dung dịch có hòa tan  AgNO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, người ta thu được kết tủa. Tính khối lượng kết tủa thu được.</w:t>
            </w:r>
          </w:p>
          <w:p w:rsidR="005F6FE8" w:rsidRPr="00596483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1628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4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pt-BR"/>
              </w:rPr>
              <w:t>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5F6FE8" w:rsidRDefault="005F6FE8" w:rsidP="00F97E0B">
            <w:pPr>
              <w:tabs>
                <w:tab w:val="left" w:pos="220"/>
                <w:tab w:val="left" w:pos="450"/>
                <w:tab w:val="left" w:pos="650"/>
                <w:tab w:val="left" w:pos="900"/>
                <w:tab w:val="left" w:pos="126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="00B4796C">
              <w:rPr>
                <w:sz w:val="26"/>
                <w:szCs w:val="26"/>
                <w:lang w:val="pt-BR"/>
              </w:rPr>
              <w:t xml:space="preserve">Tính thể tích khí clo cần dùng để tác dụng hết với hỗn hợp gồm: </w:t>
            </w:r>
            <w:r w:rsidR="00DA6389">
              <w:rPr>
                <w:sz w:val="26"/>
                <w:szCs w:val="26"/>
                <w:lang w:val="pt-BR"/>
              </w:rPr>
              <w:t>11,2 gam Fe và 10,8 gam Al.</w:t>
            </w:r>
          </w:p>
          <w:p w:rsidR="005F6FE8" w:rsidRDefault="005F6FE8" w:rsidP="00F97E0B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Pr="00F21462" w:rsidRDefault="008717A9" w:rsidP="00F97E0B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1232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5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pt-BR"/>
              </w:rPr>
              <w:t>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Cho 24,4 gam hỗn hợp bột </w:t>
            </w:r>
            <w:r w:rsidR="00DA6389">
              <w:rPr>
                <w:sz w:val="26"/>
                <w:szCs w:val="26"/>
                <w:lang w:val="pt-BR"/>
              </w:rPr>
              <w:t>SnO và CuO</w:t>
            </w:r>
            <w:r>
              <w:rPr>
                <w:sz w:val="26"/>
                <w:szCs w:val="26"/>
                <w:lang w:val="pt-BR"/>
              </w:rPr>
              <w:t xml:space="preserve"> tác dụng vừa đủ với </w:t>
            </w:r>
            <w:r w:rsidR="00A4503D">
              <w:rPr>
                <w:sz w:val="26"/>
                <w:szCs w:val="26"/>
                <w:lang w:val="pt-BR"/>
              </w:rPr>
              <w:t>450ml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DA6389">
              <w:rPr>
                <w:sz w:val="26"/>
                <w:szCs w:val="26"/>
                <w:lang w:val="pt-BR"/>
              </w:rPr>
              <w:t>dung dịch HCl</w:t>
            </w:r>
            <w:r w:rsidR="00A4503D">
              <w:rPr>
                <w:sz w:val="26"/>
                <w:szCs w:val="26"/>
                <w:lang w:val="pt-BR"/>
              </w:rPr>
              <w:t xml:space="preserve"> 2M</w:t>
            </w:r>
            <w:r>
              <w:rPr>
                <w:sz w:val="26"/>
                <w:szCs w:val="26"/>
                <w:lang w:val="pt-BR"/>
              </w:rPr>
              <w:t>. Tính khối lượng muối mỗi thu được sau phản ứng.</w:t>
            </w: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Pr="00752C33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</w:tbl>
    <w:p w:rsidR="005F6FE8" w:rsidRPr="008C05AD" w:rsidRDefault="005F6FE8" w:rsidP="005F6FE8">
      <w:pPr>
        <w:spacing w:after="0" w:line="120" w:lineRule="auto"/>
        <w:rPr>
          <w:rFonts w:cs="Times New Roman"/>
        </w:rPr>
      </w:pPr>
    </w:p>
    <w:p w:rsidR="005F6FE8" w:rsidRPr="00627508" w:rsidRDefault="005F6FE8" w:rsidP="005F6FE8">
      <w:pPr>
        <w:spacing w:after="0"/>
        <w:jc w:val="center"/>
        <w:rPr>
          <w:sz w:val="18"/>
          <w:szCs w:val="18"/>
          <w:lang w:val="vi-VN"/>
        </w:rPr>
      </w:pPr>
      <w:r>
        <w:rPr>
          <w:sz w:val="18"/>
          <w:szCs w:val="18"/>
        </w:rPr>
        <w:lastRenderedPageBreak/>
        <w:t xml:space="preserve">                         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  <w:lang w:val="vi-VN"/>
        </w:rPr>
        <w:t>CỘNG HÒA XÃ HỘI CHỦ NGHĨA VIỆT NAM</w:t>
      </w:r>
    </w:p>
    <w:p w:rsidR="005F6FE8" w:rsidRDefault="005F6FE8" w:rsidP="005F6FE8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5F6FE8" w:rsidRPr="00AB51E4" w:rsidRDefault="005F6FE8" w:rsidP="005F6FE8">
      <w:pPr>
        <w:jc w:val="center"/>
      </w:pPr>
      <w:r>
        <w:t>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5F6FE8" w:rsidRPr="00D76AE5" w:rsidRDefault="005F6FE8" w:rsidP="005F6FE8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5F6FE8" w:rsidRPr="00D25919" w:rsidRDefault="005F6FE8" w:rsidP="005F6FE8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5F6FE8" w:rsidRPr="00CD5605" w:rsidRDefault="005F6FE8" w:rsidP="005F6FE8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1</w:t>
      </w:r>
    </w:p>
    <w:p w:rsidR="005F6FE8" w:rsidRPr="00382E04" w:rsidRDefault="005F6FE8" w:rsidP="005F6FE8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 w:rsidR="0039023E">
        <w:rPr>
          <w:b/>
        </w:rPr>
        <w:t>8</w:t>
      </w:r>
      <w:r w:rsidRPr="00D76AE5">
        <w:rPr>
          <w:b/>
          <w:lang w:val="vi-VN"/>
        </w:rPr>
        <w:t xml:space="preserve"> – 201</w:t>
      </w:r>
      <w:r w:rsidR="0039023E">
        <w:rPr>
          <w:b/>
        </w:rPr>
        <w:t>9</w:t>
      </w:r>
    </w:p>
    <w:p w:rsidR="005F6FE8" w:rsidRDefault="005F6FE8" w:rsidP="005F6FE8">
      <w:pPr>
        <w:jc w:val="center"/>
        <w:rPr>
          <w:lang w:val="vi-VN"/>
        </w:rPr>
      </w:pPr>
      <w:r>
        <w:rPr>
          <w:lang w:val="vi-VN"/>
        </w:rPr>
        <w:t xml:space="preserve">Lớp </w:t>
      </w:r>
      <w:r w:rsidR="0039023E">
        <w:t xml:space="preserve">17T4 </w:t>
      </w:r>
      <w:r>
        <w:rPr>
          <w:lang w:val="vi-VN"/>
        </w:rPr>
        <w:tab/>
        <w:t>Ngày thi:</w:t>
      </w:r>
      <w:r w:rsidR="0039023E">
        <w:t xml:space="preserve">      /      /2018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5F6FE8" w:rsidRPr="00D76AE5" w:rsidRDefault="005F6FE8" w:rsidP="005F6FE8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5F6FE8" w:rsidTr="00F97E0B">
        <w:trPr>
          <w:trHeight w:val="350"/>
        </w:trPr>
        <w:tc>
          <w:tcPr>
            <w:tcW w:w="5040" w:type="dxa"/>
            <w:vMerge w:val="restart"/>
          </w:tcPr>
          <w:p w:rsidR="005F6FE8" w:rsidRDefault="005F6FE8" w:rsidP="00F97E0B">
            <w:pPr>
              <w:jc w:val="center"/>
            </w:pPr>
          </w:p>
          <w:p w:rsidR="005F6FE8" w:rsidRDefault="005F6FE8" w:rsidP="00F97E0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5F6FE8" w:rsidRDefault="005F6FE8" w:rsidP="00F97E0B">
            <w:pPr>
              <w:jc w:val="center"/>
            </w:pPr>
          </w:p>
          <w:p w:rsidR="005F6FE8" w:rsidRDefault="005F6FE8" w:rsidP="00F97E0B">
            <w:pPr>
              <w:jc w:val="center"/>
            </w:pPr>
          </w:p>
          <w:p w:rsidR="005F6FE8" w:rsidRDefault="005F6FE8" w:rsidP="00F97E0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5F6FE8" w:rsidRDefault="005F6FE8" w:rsidP="00F97E0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5F6FE8" w:rsidTr="00F97E0B">
        <w:trPr>
          <w:trHeight w:val="1142"/>
        </w:trPr>
        <w:tc>
          <w:tcPr>
            <w:tcW w:w="5040" w:type="dxa"/>
            <w:vMerge/>
          </w:tcPr>
          <w:p w:rsidR="005F6FE8" w:rsidRDefault="005F6FE8" w:rsidP="00F97E0B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5F6FE8" w:rsidRDefault="005F6FE8" w:rsidP="00F97E0B">
            <w:pPr>
              <w:jc w:val="center"/>
              <w:rPr>
                <w:lang w:val="vi-VN"/>
              </w:rPr>
            </w:pPr>
          </w:p>
        </w:tc>
      </w:tr>
    </w:tbl>
    <w:p w:rsidR="005F6FE8" w:rsidRDefault="005F6FE8" w:rsidP="005F6FE8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5F6FE8" w:rsidTr="00F97E0B">
        <w:trPr>
          <w:trHeight w:val="429"/>
        </w:trPr>
        <w:tc>
          <w:tcPr>
            <w:tcW w:w="2078" w:type="dxa"/>
          </w:tcPr>
          <w:p w:rsidR="005F6FE8" w:rsidRPr="00180A93" w:rsidRDefault="005F6FE8" w:rsidP="00A4503D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39023E">
              <w:rPr>
                <w:b/>
                <w:sz w:val="24"/>
                <w:szCs w:val="24"/>
              </w:rPr>
              <w:t xml:space="preserve"> 138</w:t>
            </w:r>
            <w:r w:rsidR="00A4503D">
              <w:rPr>
                <w:b/>
                <w:sz w:val="24"/>
                <w:szCs w:val="24"/>
              </w:rPr>
              <w:t>4</w:t>
            </w:r>
          </w:p>
        </w:tc>
      </w:tr>
    </w:tbl>
    <w:p w:rsidR="005F6FE8" w:rsidRDefault="005F6FE8" w:rsidP="005F6FE8">
      <w:pPr>
        <w:jc w:val="center"/>
      </w:pPr>
    </w:p>
    <w:p w:rsidR="005F6FE8" w:rsidRDefault="005F6FE8" w:rsidP="005F6FE8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5F6FE8" w:rsidRPr="00B80BC8" w:rsidRDefault="005F6FE8" w:rsidP="005F6FE8">
      <w:pPr>
        <w:spacing w:after="0" w:line="240" w:lineRule="auto"/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5F6FE8" w:rsidRDefault="005F6FE8" w:rsidP="005F6FE8">
      <w:pPr>
        <w:spacing w:after="0" w:line="240" w:lineRule="auto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5F6FE8" w:rsidRPr="00E811AD" w:rsidRDefault="005F6FE8" w:rsidP="005F6FE8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268" w:type="dxa"/>
        <w:tblLayout w:type="fixed"/>
        <w:tblLook w:val="04A0" w:firstRow="1" w:lastRow="0" w:firstColumn="1" w:lastColumn="0" w:noHBand="0" w:noVBand="1"/>
      </w:tblPr>
      <w:tblGrid>
        <w:gridCol w:w="1188"/>
        <w:gridCol w:w="2070"/>
        <w:gridCol w:w="7020"/>
        <w:gridCol w:w="990"/>
      </w:tblGrid>
      <w:tr w:rsidR="005F6FE8" w:rsidTr="00F97E0B">
        <w:trPr>
          <w:trHeight w:val="449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070" w:type="dxa"/>
          </w:tcPr>
          <w:p w:rsidR="005F6FE8" w:rsidRPr="009365C1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proofErr w:type="spellStart"/>
            <w:r w:rsidRPr="009365C1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9365C1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9365C1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9365C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365C1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7020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990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Đáp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5F6FE8" w:rsidTr="00F97E0B">
        <w:trPr>
          <w:trHeight w:val="1430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5F6FE8" w:rsidRDefault="00951B6A" w:rsidP="00F97E0B">
            <w:pPr>
              <w:tabs>
                <w:tab w:val="left" w:pos="210"/>
              </w:tabs>
              <w:rPr>
                <w:color w:val="FF0000"/>
              </w:rPr>
            </w:pPr>
            <w:r w:rsidRPr="00B97E12">
              <w:rPr>
                <w:sz w:val="26"/>
                <w:szCs w:val="26"/>
                <w:lang w:val="pt-BR"/>
              </w:rPr>
              <w:t>Viết phương trình phản ứng xảy ra (nếu có) khi cho HCl lần lượt tác dụng với</w:t>
            </w:r>
            <w:r>
              <w:rPr>
                <w:color w:val="FF0000"/>
              </w:rPr>
              <w:t xml:space="preserve"> </w:t>
            </w:r>
            <w:r w:rsidRPr="00225822">
              <w:rPr>
                <w:sz w:val="26"/>
                <w:szCs w:val="26"/>
              </w:rPr>
              <w:t>Al</w:t>
            </w:r>
            <w:r>
              <w:rPr>
                <w:sz w:val="26"/>
                <w:szCs w:val="26"/>
              </w:rPr>
              <w:t xml:space="preserve">; </w:t>
            </w:r>
            <w:proofErr w:type="spellStart"/>
            <w:r w:rsidRPr="00225822">
              <w:rPr>
                <w:sz w:val="26"/>
                <w:szCs w:val="26"/>
              </w:rPr>
              <w:t>CuO</w:t>
            </w:r>
            <w:proofErr w:type="spellEnd"/>
            <w:r>
              <w:rPr>
                <w:sz w:val="26"/>
                <w:szCs w:val="26"/>
              </w:rPr>
              <w:t>;</w:t>
            </w:r>
            <w:r w:rsidRPr="00225822">
              <w:rPr>
                <w:sz w:val="26"/>
                <w:szCs w:val="26"/>
              </w:rPr>
              <w:t xml:space="preserve"> </w:t>
            </w:r>
            <w:r w:rsidR="00234C63" w:rsidRPr="00225822">
              <w:rPr>
                <w:sz w:val="26"/>
                <w:szCs w:val="26"/>
              </w:rPr>
              <w:t>Mg(OH)</w:t>
            </w:r>
            <w:r w:rsidR="00234C63" w:rsidRPr="00225822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; </w:t>
            </w:r>
            <w:r w:rsidRPr="00225822">
              <w:rPr>
                <w:sz w:val="26"/>
                <w:szCs w:val="26"/>
              </w:rPr>
              <w:t>MnO</w:t>
            </w:r>
            <w:r w:rsidRPr="00225822">
              <w:rPr>
                <w:sz w:val="26"/>
                <w:szCs w:val="26"/>
                <w:vertAlign w:val="subscript"/>
              </w:rPr>
              <w:t>2</w:t>
            </w:r>
          </w:p>
          <w:p w:rsidR="008717A9" w:rsidRDefault="008717A9" w:rsidP="00F97E0B">
            <w:pPr>
              <w:tabs>
                <w:tab w:val="left" w:pos="210"/>
              </w:tabs>
              <w:rPr>
                <w:color w:val="FF0000"/>
              </w:rPr>
            </w:pPr>
          </w:p>
          <w:p w:rsidR="008717A9" w:rsidRDefault="008717A9" w:rsidP="00F97E0B">
            <w:pPr>
              <w:tabs>
                <w:tab w:val="left" w:pos="210"/>
              </w:tabs>
              <w:rPr>
                <w:color w:val="FF0000"/>
              </w:rPr>
            </w:pPr>
          </w:p>
          <w:p w:rsidR="008717A9" w:rsidRDefault="008717A9" w:rsidP="00F97E0B">
            <w:pPr>
              <w:tabs>
                <w:tab w:val="left" w:pos="210"/>
              </w:tabs>
              <w:rPr>
                <w:color w:val="FF0000"/>
              </w:rPr>
            </w:pPr>
          </w:p>
          <w:p w:rsidR="005F6FE8" w:rsidRPr="00752C33" w:rsidRDefault="005F6FE8" w:rsidP="00F97E0B">
            <w:pPr>
              <w:tabs>
                <w:tab w:val="left" w:pos="210"/>
              </w:tabs>
              <w:rPr>
                <w:color w:val="FF0000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  <w:rPr>
                <w:color w:val="FF0000"/>
              </w:rPr>
            </w:pPr>
          </w:p>
          <w:p w:rsidR="005F6FE8" w:rsidRDefault="005F6FE8" w:rsidP="00F97E0B">
            <w:pPr>
              <w:jc w:val="center"/>
              <w:rPr>
                <w:color w:val="FF0000"/>
              </w:rPr>
            </w:pPr>
          </w:p>
          <w:p w:rsidR="005F6FE8" w:rsidRPr="00752C33" w:rsidRDefault="005F6FE8" w:rsidP="00F97E0B">
            <w:pPr>
              <w:jc w:val="center"/>
              <w:rPr>
                <w:color w:val="FF0000"/>
              </w:rPr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1187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vertAlign w:val="subscript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Tính thể tích</w:t>
            </w:r>
            <w:r w:rsidR="00692DA0">
              <w:rPr>
                <w:sz w:val="26"/>
                <w:szCs w:val="26"/>
                <w:lang w:val="pt-BR"/>
              </w:rPr>
              <w:t xml:space="preserve"> (ở điều kiện tiêu chuẩn)  khí </w:t>
            </w:r>
            <w:r>
              <w:rPr>
                <w:sz w:val="26"/>
                <w:szCs w:val="26"/>
                <w:lang w:val="pt-BR"/>
              </w:rPr>
              <w:t>Cl</w:t>
            </w:r>
            <w:r w:rsidR="00692DA0" w:rsidRPr="00692DA0"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thu được khi </w:t>
            </w:r>
            <w:r w:rsidR="00692DA0">
              <w:rPr>
                <w:sz w:val="26"/>
                <w:szCs w:val="26"/>
                <w:lang w:val="pt-BR"/>
              </w:rPr>
              <w:t xml:space="preserve">điện phân hoàn toàn </w:t>
            </w:r>
            <w:r w:rsidR="00753C07">
              <w:rPr>
                <w:sz w:val="26"/>
                <w:szCs w:val="26"/>
                <w:lang w:val="pt-BR"/>
              </w:rPr>
              <w:t>200 ml dung dịch NaCl 5M.</w:t>
            </w: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Pr="00636595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</w:t>
            </w:r>
          </w:p>
          <w:p w:rsidR="005F6FE8" w:rsidRDefault="005F6FE8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800"/>
        </w:trPr>
        <w:tc>
          <w:tcPr>
            <w:tcW w:w="1188" w:type="dxa"/>
          </w:tcPr>
          <w:p w:rsidR="005F6FE8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070" w:type="dxa"/>
          </w:tcPr>
          <w:p w:rsidR="005F6FE8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F6FE8" w:rsidRPr="00FD5054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D5054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7020" w:type="dxa"/>
          </w:tcPr>
          <w:p w:rsidR="005F6FE8" w:rsidRDefault="005F6FE8" w:rsidP="00F97E0B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5F6FE8" w:rsidRPr="005A59CB" w:rsidRDefault="005F6FE8" w:rsidP="00F97E0B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990" w:type="dxa"/>
          </w:tcPr>
          <w:p w:rsidR="005F6FE8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Đáp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5F6FE8" w:rsidTr="00F97E0B">
        <w:trPr>
          <w:trHeight w:val="1250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3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pt-BR"/>
              </w:rPr>
              <w:t xml:space="preserve">2 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điểm)</w:t>
            </w:r>
          </w:p>
        </w:tc>
        <w:tc>
          <w:tcPr>
            <w:tcW w:w="2070" w:type="dxa"/>
          </w:tcPr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vertAlign w:val="subscript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Cần phải dùng bao nhiêu ml dung dịch AgNO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C6403F">
              <w:rPr>
                <w:sz w:val="26"/>
                <w:szCs w:val="26"/>
                <w:lang w:val="pt-BR"/>
              </w:rPr>
              <w:t xml:space="preserve"> 1.5</w:t>
            </w:r>
            <w:r>
              <w:rPr>
                <w:sz w:val="26"/>
                <w:szCs w:val="26"/>
                <w:lang w:val="pt-BR"/>
              </w:rPr>
              <w:t xml:space="preserve">M để kết tủa hoàn toàn dung dịch </w:t>
            </w:r>
            <w:r w:rsidR="00C6403F">
              <w:rPr>
                <w:sz w:val="26"/>
                <w:szCs w:val="26"/>
                <w:lang w:val="pt-BR"/>
              </w:rPr>
              <w:t>một dung dịch có chứa 0.25mol CaCl</w:t>
            </w:r>
            <w:r w:rsidR="00C6403F" w:rsidRPr="00C6403F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C6403F">
              <w:rPr>
                <w:sz w:val="26"/>
                <w:szCs w:val="26"/>
                <w:lang w:val="pt-BR"/>
              </w:rPr>
              <w:t xml:space="preserve"> và 0.15 mol Ba</w:t>
            </w:r>
            <w:r>
              <w:rPr>
                <w:sz w:val="26"/>
                <w:szCs w:val="26"/>
                <w:lang w:val="pt-BR"/>
              </w:rPr>
              <w:t>Cl</w:t>
            </w:r>
            <w:r w:rsidRPr="00596483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C6403F">
              <w:rPr>
                <w:sz w:val="26"/>
                <w:szCs w:val="26"/>
                <w:vertAlign w:val="subscript"/>
                <w:lang w:val="pt-BR"/>
              </w:rPr>
              <w:t>.</w:t>
            </w:r>
          </w:p>
          <w:p w:rsidR="005F6FE8" w:rsidRPr="00596483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1628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4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pt-BR"/>
              </w:rPr>
              <w:t>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5F6FE8" w:rsidRDefault="005F6FE8" w:rsidP="008717A9">
            <w:pPr>
              <w:tabs>
                <w:tab w:val="left" w:pos="220"/>
                <w:tab w:val="left" w:pos="450"/>
                <w:tab w:val="left" w:pos="650"/>
                <w:tab w:val="left" w:pos="900"/>
                <w:tab w:val="left" w:pos="126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Pr="00E80274">
              <w:rPr>
                <w:sz w:val="26"/>
                <w:szCs w:val="26"/>
                <w:lang w:val="pt-BR"/>
              </w:rPr>
              <w:t xml:space="preserve">Hòa tan hoàn toàn </w:t>
            </w:r>
            <w:r w:rsidR="00C6403F">
              <w:rPr>
                <w:sz w:val="26"/>
                <w:szCs w:val="26"/>
                <w:lang w:val="pt-BR"/>
              </w:rPr>
              <w:t>22,4 gam Fe và 16,2</w:t>
            </w:r>
            <w:r w:rsidRPr="00E80274">
              <w:rPr>
                <w:sz w:val="26"/>
                <w:szCs w:val="26"/>
                <w:lang w:val="pt-BR"/>
              </w:rPr>
              <w:t xml:space="preserve"> gam </w:t>
            </w:r>
            <w:r w:rsidR="00C6403F">
              <w:rPr>
                <w:sz w:val="26"/>
                <w:szCs w:val="26"/>
                <w:lang w:val="pt-BR"/>
              </w:rPr>
              <w:t>Al</w:t>
            </w:r>
            <w:r w:rsidRPr="00E80274">
              <w:rPr>
                <w:sz w:val="26"/>
                <w:szCs w:val="26"/>
                <w:lang w:val="pt-BR"/>
              </w:rPr>
              <w:t xml:space="preserve"> trong dung dịch HCl </w:t>
            </w:r>
            <w:r w:rsidR="00C6403F">
              <w:rPr>
                <w:sz w:val="26"/>
                <w:szCs w:val="26"/>
                <w:lang w:val="pt-BR"/>
              </w:rPr>
              <w:t xml:space="preserve">dư </w:t>
            </w:r>
            <w:r w:rsidRPr="00E80274">
              <w:rPr>
                <w:sz w:val="26"/>
                <w:szCs w:val="26"/>
                <w:lang w:val="pt-BR"/>
              </w:rPr>
              <w:t>thu được</w:t>
            </w:r>
            <w:r w:rsidR="00C6403F">
              <w:rPr>
                <w:sz w:val="26"/>
                <w:szCs w:val="26"/>
                <w:lang w:val="pt-BR"/>
              </w:rPr>
              <w:t xml:space="preserve"> khí H</w:t>
            </w:r>
            <w:r w:rsidR="00C6403F" w:rsidRPr="00692DA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80274">
              <w:rPr>
                <w:sz w:val="26"/>
                <w:szCs w:val="26"/>
                <w:lang w:val="pt-BR"/>
              </w:rPr>
              <w:t xml:space="preserve"> </w:t>
            </w:r>
            <w:r w:rsidR="00C6403F">
              <w:rPr>
                <w:sz w:val="26"/>
                <w:szCs w:val="26"/>
                <w:lang w:val="pt-BR"/>
              </w:rPr>
              <w:t>bay ra. Tính thể tích (ở điều kiện tiêu chuẩn)  khí H</w:t>
            </w:r>
            <w:r w:rsidR="00C6403F" w:rsidRPr="00692DA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C6403F">
              <w:rPr>
                <w:sz w:val="26"/>
                <w:szCs w:val="26"/>
                <w:lang w:val="pt-BR"/>
              </w:rPr>
              <w:t xml:space="preserve"> thu được.</w:t>
            </w:r>
          </w:p>
          <w:p w:rsidR="008717A9" w:rsidRDefault="008717A9" w:rsidP="008717A9">
            <w:pPr>
              <w:tabs>
                <w:tab w:val="left" w:pos="220"/>
                <w:tab w:val="left" w:pos="450"/>
                <w:tab w:val="left" w:pos="650"/>
                <w:tab w:val="left" w:pos="900"/>
                <w:tab w:val="left" w:pos="126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Pr="00F21462" w:rsidRDefault="008717A9" w:rsidP="008717A9">
            <w:pPr>
              <w:tabs>
                <w:tab w:val="left" w:pos="220"/>
                <w:tab w:val="left" w:pos="450"/>
                <w:tab w:val="left" w:pos="650"/>
                <w:tab w:val="left" w:pos="900"/>
                <w:tab w:val="left" w:pos="126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1232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5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pt-BR"/>
              </w:rPr>
              <w:t>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Cho </w:t>
            </w:r>
            <w:r w:rsidR="00716EC9">
              <w:rPr>
                <w:sz w:val="26"/>
                <w:szCs w:val="26"/>
                <w:lang w:val="pt-BR"/>
              </w:rPr>
              <w:t>15</w:t>
            </w:r>
            <w:r>
              <w:rPr>
                <w:sz w:val="26"/>
                <w:szCs w:val="26"/>
                <w:lang w:val="pt-BR"/>
              </w:rPr>
              <w:t xml:space="preserve"> gam hỗn hợp bột </w:t>
            </w:r>
            <w:r w:rsidR="00C6403F">
              <w:rPr>
                <w:sz w:val="26"/>
                <w:szCs w:val="26"/>
                <w:lang w:val="pt-BR"/>
              </w:rPr>
              <w:t>Cu</w:t>
            </w:r>
            <w:r>
              <w:rPr>
                <w:sz w:val="26"/>
                <w:szCs w:val="26"/>
                <w:lang w:val="pt-BR"/>
              </w:rPr>
              <w:t xml:space="preserve"> và </w:t>
            </w:r>
            <w:r w:rsidR="00C6403F">
              <w:rPr>
                <w:sz w:val="26"/>
                <w:szCs w:val="26"/>
                <w:lang w:val="pt-BR"/>
              </w:rPr>
              <w:t>Al</w:t>
            </w:r>
            <w:r>
              <w:rPr>
                <w:sz w:val="26"/>
                <w:szCs w:val="26"/>
                <w:lang w:val="pt-BR"/>
              </w:rPr>
              <w:t xml:space="preserve"> tác dụng vừa đủ với </w:t>
            </w:r>
            <w:r w:rsidR="00716EC9">
              <w:rPr>
                <w:sz w:val="26"/>
                <w:szCs w:val="26"/>
                <w:lang w:val="pt-BR"/>
              </w:rPr>
              <w:t>10,08 lít</w:t>
            </w:r>
            <w:r>
              <w:rPr>
                <w:sz w:val="26"/>
                <w:szCs w:val="26"/>
                <w:lang w:val="pt-BR"/>
              </w:rPr>
              <w:t xml:space="preserve">  khí Clo. Tính khối lượng muối mỗi thu được sau phản ứng.</w:t>
            </w: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Pr="00752C33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</w:tbl>
    <w:p w:rsidR="005F6FE8" w:rsidRPr="008C05AD" w:rsidRDefault="005F6FE8" w:rsidP="005F6FE8">
      <w:pPr>
        <w:spacing w:after="0" w:line="120" w:lineRule="auto"/>
        <w:rPr>
          <w:rFonts w:cs="Times New Roman"/>
        </w:rPr>
      </w:pPr>
    </w:p>
    <w:p w:rsidR="005F6FE8" w:rsidRPr="00627508" w:rsidRDefault="005F6FE8" w:rsidP="005F6FE8">
      <w:pPr>
        <w:spacing w:after="0"/>
        <w:jc w:val="center"/>
        <w:rPr>
          <w:sz w:val="18"/>
          <w:szCs w:val="18"/>
          <w:lang w:val="vi-VN"/>
        </w:rPr>
      </w:pPr>
      <w:r>
        <w:rPr>
          <w:sz w:val="18"/>
          <w:szCs w:val="18"/>
        </w:rPr>
        <w:t xml:space="preserve">                         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  <w:lang w:val="vi-VN"/>
        </w:rPr>
        <w:t>CỘNG HÒA XÃ HỘI CHỦ NGHĨA VIỆT NAM</w:t>
      </w:r>
    </w:p>
    <w:p w:rsidR="005F6FE8" w:rsidRDefault="005F6FE8" w:rsidP="005F6FE8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5F6FE8" w:rsidRPr="00AB51E4" w:rsidRDefault="005F6FE8" w:rsidP="005F6FE8">
      <w:pPr>
        <w:jc w:val="center"/>
      </w:pPr>
      <w:r>
        <w:t>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39023E" w:rsidRPr="00D76AE5" w:rsidRDefault="0039023E" w:rsidP="0039023E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39023E" w:rsidRPr="00D25919" w:rsidRDefault="0039023E" w:rsidP="0039023E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39023E" w:rsidRPr="00CD5605" w:rsidRDefault="0039023E" w:rsidP="0039023E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1</w:t>
      </w:r>
    </w:p>
    <w:p w:rsidR="0039023E" w:rsidRPr="00382E04" w:rsidRDefault="0039023E" w:rsidP="0039023E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8</w:t>
      </w:r>
      <w:r w:rsidRPr="00D76AE5">
        <w:rPr>
          <w:b/>
          <w:lang w:val="vi-VN"/>
        </w:rPr>
        <w:t xml:space="preserve"> – 201</w:t>
      </w:r>
      <w:r>
        <w:rPr>
          <w:b/>
        </w:rPr>
        <w:t>9</w:t>
      </w:r>
    </w:p>
    <w:p w:rsidR="0039023E" w:rsidRDefault="0039023E" w:rsidP="0039023E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 xml:space="preserve">17T4 </w:t>
      </w:r>
      <w:r>
        <w:rPr>
          <w:lang w:val="vi-VN"/>
        </w:rPr>
        <w:tab/>
        <w:t>Ngày thi:</w:t>
      </w:r>
      <w:r>
        <w:t xml:space="preserve">      /      /2018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5F6FE8" w:rsidRPr="00D76AE5" w:rsidRDefault="005F6FE8" w:rsidP="005F6FE8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5F6FE8" w:rsidTr="00F97E0B">
        <w:trPr>
          <w:trHeight w:val="350"/>
        </w:trPr>
        <w:tc>
          <w:tcPr>
            <w:tcW w:w="5040" w:type="dxa"/>
            <w:vMerge w:val="restart"/>
          </w:tcPr>
          <w:p w:rsidR="005F6FE8" w:rsidRDefault="005F6FE8" w:rsidP="00F97E0B">
            <w:pPr>
              <w:jc w:val="center"/>
            </w:pPr>
          </w:p>
          <w:p w:rsidR="005F6FE8" w:rsidRDefault="005F6FE8" w:rsidP="00F97E0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5F6FE8" w:rsidRDefault="005F6FE8" w:rsidP="00F97E0B">
            <w:pPr>
              <w:jc w:val="center"/>
            </w:pPr>
          </w:p>
          <w:p w:rsidR="005F6FE8" w:rsidRDefault="005F6FE8" w:rsidP="00F97E0B">
            <w:pPr>
              <w:jc w:val="center"/>
            </w:pPr>
          </w:p>
          <w:p w:rsidR="005F6FE8" w:rsidRDefault="005F6FE8" w:rsidP="00F97E0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5F6FE8" w:rsidRDefault="005F6FE8" w:rsidP="00F97E0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5F6FE8" w:rsidTr="00F97E0B">
        <w:trPr>
          <w:trHeight w:val="1142"/>
        </w:trPr>
        <w:tc>
          <w:tcPr>
            <w:tcW w:w="5040" w:type="dxa"/>
            <w:vMerge/>
          </w:tcPr>
          <w:p w:rsidR="005F6FE8" w:rsidRDefault="005F6FE8" w:rsidP="00F97E0B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5F6FE8" w:rsidRDefault="005F6FE8" w:rsidP="00F97E0B">
            <w:pPr>
              <w:jc w:val="center"/>
              <w:rPr>
                <w:lang w:val="vi-VN"/>
              </w:rPr>
            </w:pPr>
          </w:p>
        </w:tc>
      </w:tr>
    </w:tbl>
    <w:p w:rsidR="005F6FE8" w:rsidRDefault="005F6FE8" w:rsidP="005F6FE8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5F6FE8" w:rsidTr="00F97E0B">
        <w:trPr>
          <w:trHeight w:val="429"/>
        </w:trPr>
        <w:tc>
          <w:tcPr>
            <w:tcW w:w="2078" w:type="dxa"/>
          </w:tcPr>
          <w:p w:rsidR="005F6FE8" w:rsidRPr="00180A93" w:rsidRDefault="005F6FE8" w:rsidP="00F97E0B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39023E">
              <w:rPr>
                <w:b/>
                <w:sz w:val="24"/>
                <w:szCs w:val="24"/>
              </w:rPr>
              <w:t xml:space="preserve"> 138</w:t>
            </w:r>
            <w:r w:rsidR="00716EC9">
              <w:rPr>
                <w:b/>
                <w:sz w:val="24"/>
                <w:szCs w:val="24"/>
              </w:rPr>
              <w:t>5</w:t>
            </w:r>
          </w:p>
        </w:tc>
      </w:tr>
    </w:tbl>
    <w:p w:rsidR="005F6FE8" w:rsidRDefault="005F6FE8" w:rsidP="005F6FE8">
      <w:pPr>
        <w:jc w:val="center"/>
      </w:pPr>
    </w:p>
    <w:p w:rsidR="005F6FE8" w:rsidRDefault="005F6FE8" w:rsidP="005F6FE8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5F6FE8" w:rsidRPr="00B80BC8" w:rsidRDefault="005F6FE8" w:rsidP="005F6FE8">
      <w:pPr>
        <w:spacing w:after="0" w:line="240" w:lineRule="auto"/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5F6FE8" w:rsidRDefault="005F6FE8" w:rsidP="005F6FE8">
      <w:pPr>
        <w:spacing w:after="0" w:line="240" w:lineRule="auto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5F6FE8" w:rsidRPr="00E811AD" w:rsidRDefault="005F6FE8" w:rsidP="005F6FE8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268" w:type="dxa"/>
        <w:tblLayout w:type="fixed"/>
        <w:tblLook w:val="04A0" w:firstRow="1" w:lastRow="0" w:firstColumn="1" w:lastColumn="0" w:noHBand="0" w:noVBand="1"/>
      </w:tblPr>
      <w:tblGrid>
        <w:gridCol w:w="1188"/>
        <w:gridCol w:w="2070"/>
        <w:gridCol w:w="7020"/>
        <w:gridCol w:w="990"/>
      </w:tblGrid>
      <w:tr w:rsidR="005F6FE8" w:rsidTr="00F97E0B">
        <w:trPr>
          <w:trHeight w:val="449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070" w:type="dxa"/>
          </w:tcPr>
          <w:p w:rsidR="005F6FE8" w:rsidRPr="009365C1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proofErr w:type="spellStart"/>
            <w:r w:rsidRPr="009365C1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9365C1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9365C1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9365C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365C1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7020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990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Đáp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5F6FE8" w:rsidTr="00F97E0B">
        <w:trPr>
          <w:trHeight w:val="1430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716EC9" w:rsidRDefault="00234C63" w:rsidP="00716EC9">
            <w:pPr>
              <w:spacing w:before="120"/>
              <w:jc w:val="both"/>
              <w:rPr>
                <w:sz w:val="26"/>
                <w:szCs w:val="26"/>
                <w:vertAlign w:val="subscript"/>
                <w:lang w:val="pt-BR"/>
              </w:rPr>
            </w:pPr>
            <w:r w:rsidRPr="00B97E12">
              <w:rPr>
                <w:sz w:val="26"/>
                <w:szCs w:val="26"/>
                <w:lang w:val="pt-BR"/>
              </w:rPr>
              <w:t>Viết phương trình phản ứng xảy ra (nếu có) khi cho HCl lần lượt tác dụng với</w:t>
            </w:r>
            <w:r>
              <w:rPr>
                <w:sz w:val="26"/>
                <w:szCs w:val="26"/>
                <w:lang w:val="pt-BR"/>
              </w:rPr>
              <w:t xml:space="preserve">: </w:t>
            </w:r>
            <w:r w:rsidRPr="00225822">
              <w:rPr>
                <w:sz w:val="26"/>
                <w:szCs w:val="26"/>
              </w:rPr>
              <w:t>Cu</w:t>
            </w:r>
            <w:r>
              <w:rPr>
                <w:sz w:val="26"/>
                <w:szCs w:val="26"/>
              </w:rPr>
              <w:t xml:space="preserve">; </w:t>
            </w:r>
            <w:proofErr w:type="spellStart"/>
            <w:r w:rsidRPr="00225822">
              <w:rPr>
                <w:sz w:val="26"/>
                <w:szCs w:val="26"/>
              </w:rPr>
              <w:t>FeO</w:t>
            </w:r>
            <w:proofErr w:type="spellEnd"/>
            <w:r>
              <w:rPr>
                <w:sz w:val="26"/>
                <w:szCs w:val="26"/>
              </w:rPr>
              <w:t xml:space="preserve">; </w:t>
            </w:r>
            <w:r w:rsidRPr="00225822">
              <w:rPr>
                <w:sz w:val="26"/>
                <w:szCs w:val="26"/>
              </w:rPr>
              <w:t>Fe(OH)</w:t>
            </w:r>
            <w:r w:rsidRPr="00225822"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  <w:vertAlign w:val="subscript"/>
              </w:rPr>
              <w:t xml:space="preserve">; </w:t>
            </w:r>
            <w:r w:rsidRPr="00225822">
              <w:rPr>
                <w:sz w:val="26"/>
                <w:szCs w:val="26"/>
              </w:rPr>
              <w:t>K</w:t>
            </w:r>
            <w:r w:rsidRPr="00225822">
              <w:rPr>
                <w:sz w:val="26"/>
                <w:szCs w:val="26"/>
                <w:vertAlign w:val="subscript"/>
              </w:rPr>
              <w:t>2</w:t>
            </w:r>
            <w:r w:rsidRPr="00225822">
              <w:rPr>
                <w:sz w:val="26"/>
                <w:szCs w:val="26"/>
              </w:rPr>
              <w:t>SO</w:t>
            </w:r>
            <w:r w:rsidRPr="00225822">
              <w:rPr>
                <w:sz w:val="26"/>
                <w:szCs w:val="26"/>
                <w:vertAlign w:val="subscript"/>
              </w:rPr>
              <w:t>3</w:t>
            </w:r>
            <w:r w:rsidR="00EF1E67">
              <w:rPr>
                <w:sz w:val="26"/>
                <w:szCs w:val="26"/>
                <w:lang w:val="pt-BR"/>
              </w:rPr>
              <w:t>.</w:t>
            </w:r>
            <w:r w:rsidR="00716EC9">
              <w:rPr>
                <w:sz w:val="26"/>
                <w:szCs w:val="26"/>
                <w:lang w:val="pt-BR"/>
              </w:rPr>
              <w:t xml:space="preserve"> </w:t>
            </w:r>
          </w:p>
          <w:p w:rsidR="005F6FE8" w:rsidRDefault="005F6FE8" w:rsidP="00F97E0B">
            <w:pPr>
              <w:tabs>
                <w:tab w:val="left" w:pos="210"/>
              </w:tabs>
              <w:rPr>
                <w:color w:val="FF0000"/>
              </w:rPr>
            </w:pPr>
          </w:p>
          <w:p w:rsidR="005F6FE8" w:rsidRPr="00752C33" w:rsidRDefault="005F6FE8" w:rsidP="00F97E0B">
            <w:pPr>
              <w:tabs>
                <w:tab w:val="left" w:pos="210"/>
              </w:tabs>
              <w:rPr>
                <w:color w:val="FF0000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  <w:rPr>
                <w:color w:val="FF0000"/>
              </w:rPr>
            </w:pPr>
          </w:p>
          <w:p w:rsidR="005F6FE8" w:rsidRPr="00752C33" w:rsidRDefault="005F6FE8" w:rsidP="005274B7">
            <w:pPr>
              <w:jc w:val="center"/>
              <w:rPr>
                <w:color w:val="FF0000"/>
              </w:rPr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1187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716EC9" w:rsidRDefault="00716EC9" w:rsidP="00716EC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Cần lấy bao nhiêu ml dung dịch HCl 1M cho tác dụng với </w:t>
            </w:r>
            <w:r w:rsidRPr="002C4910">
              <w:rPr>
                <w:sz w:val="26"/>
                <w:szCs w:val="26"/>
                <w:lang w:val="pt-BR"/>
              </w:rPr>
              <w:t>MnO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2C4910">
              <w:rPr>
                <w:sz w:val="26"/>
                <w:szCs w:val="26"/>
                <w:lang w:val="pt-BR"/>
              </w:rPr>
              <w:t xml:space="preserve">để điều chế được </w:t>
            </w:r>
            <w:r>
              <w:rPr>
                <w:sz w:val="26"/>
                <w:szCs w:val="26"/>
                <w:lang w:val="pt-BR"/>
              </w:rPr>
              <w:t xml:space="preserve">12,32 lít </w:t>
            </w:r>
            <w:r w:rsidRPr="002C4910">
              <w:rPr>
                <w:sz w:val="26"/>
                <w:szCs w:val="26"/>
                <w:lang w:val="pt-BR"/>
              </w:rPr>
              <w:t xml:space="preserve">khí clo </w:t>
            </w:r>
            <w:r>
              <w:rPr>
                <w:sz w:val="26"/>
                <w:szCs w:val="26"/>
                <w:lang w:val="pt-BR"/>
              </w:rPr>
              <w:t xml:space="preserve">(ở điều kiện tiêu chuẩn). </w:t>
            </w:r>
          </w:p>
          <w:p w:rsidR="00716EC9" w:rsidRDefault="00716EC9" w:rsidP="00716EC9">
            <w:pPr>
              <w:tabs>
                <w:tab w:val="left" w:pos="210"/>
              </w:tabs>
              <w:rPr>
                <w:color w:val="FF0000"/>
              </w:rPr>
            </w:pP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Pr="00636595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</w:t>
            </w:r>
          </w:p>
          <w:p w:rsidR="005F6FE8" w:rsidRDefault="005F6FE8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  <w:p w:rsidR="008717A9" w:rsidRDefault="008717A9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800"/>
        </w:trPr>
        <w:tc>
          <w:tcPr>
            <w:tcW w:w="1188" w:type="dxa"/>
          </w:tcPr>
          <w:p w:rsidR="005F6FE8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070" w:type="dxa"/>
          </w:tcPr>
          <w:p w:rsidR="005F6FE8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F6FE8" w:rsidRPr="00FD5054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D5054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7020" w:type="dxa"/>
          </w:tcPr>
          <w:p w:rsidR="005F6FE8" w:rsidRDefault="005F6FE8" w:rsidP="00F97E0B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5F6FE8" w:rsidRPr="005A59CB" w:rsidRDefault="005F6FE8" w:rsidP="00F97E0B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990" w:type="dxa"/>
          </w:tcPr>
          <w:p w:rsidR="005F6FE8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Đáp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5F6FE8" w:rsidTr="00F97E0B">
        <w:trPr>
          <w:trHeight w:val="1250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3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pt-BR"/>
              </w:rPr>
              <w:t xml:space="preserve">2 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điểm)</w:t>
            </w:r>
          </w:p>
        </w:tc>
        <w:tc>
          <w:tcPr>
            <w:tcW w:w="2070" w:type="dxa"/>
          </w:tcPr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vertAlign w:val="subscript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Cần phải dùng bao nhiêu ml dung dịch AgNO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2M để kết tủa hoàn toàn dung dịch một dung dịch có chứa 0.1mol NaCl và 0.2 mol MgCl</w:t>
            </w:r>
            <w:r w:rsidRPr="00596483"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Pr="00596483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Pr="0039023E" w:rsidRDefault="005F6FE8" w:rsidP="00F97E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1628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4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pt-BR"/>
              </w:rPr>
              <w:t>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5F6FE8" w:rsidRDefault="005F6FE8" w:rsidP="00F97E0B">
            <w:pPr>
              <w:tabs>
                <w:tab w:val="left" w:pos="220"/>
                <w:tab w:val="left" w:pos="450"/>
                <w:tab w:val="left" w:pos="650"/>
                <w:tab w:val="left" w:pos="900"/>
                <w:tab w:val="left" w:pos="126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Pr="00E80274">
              <w:rPr>
                <w:sz w:val="26"/>
                <w:szCs w:val="26"/>
                <w:lang w:val="pt-BR"/>
              </w:rPr>
              <w:t xml:space="preserve">Hòa tan hoàn toàn 19,5 gam kim loại </w:t>
            </w:r>
            <w:r>
              <w:rPr>
                <w:sz w:val="26"/>
                <w:szCs w:val="26"/>
                <w:lang w:val="pt-BR"/>
              </w:rPr>
              <w:t>M</w:t>
            </w:r>
            <w:r w:rsidRPr="00E80274">
              <w:rPr>
                <w:sz w:val="26"/>
                <w:szCs w:val="26"/>
                <w:lang w:val="pt-BR"/>
              </w:rPr>
              <w:t xml:space="preserve"> trong dung dịch HCl vừa đủ thì thu được 40,8 gam muối. Xác định</w:t>
            </w:r>
            <w:r>
              <w:rPr>
                <w:sz w:val="26"/>
                <w:szCs w:val="26"/>
                <w:lang w:val="pt-BR"/>
              </w:rPr>
              <w:t xml:space="preserve"> tên</w:t>
            </w:r>
            <w:r w:rsidRPr="00E80274">
              <w:rPr>
                <w:sz w:val="26"/>
                <w:szCs w:val="26"/>
                <w:lang w:val="pt-BR"/>
              </w:rPr>
              <w:t xml:space="preserve"> kim loại </w:t>
            </w:r>
            <w:r>
              <w:rPr>
                <w:sz w:val="26"/>
                <w:szCs w:val="26"/>
                <w:lang w:val="pt-BR"/>
              </w:rPr>
              <w:t>M</w:t>
            </w:r>
            <w:r w:rsidRPr="00E80274">
              <w:rPr>
                <w:sz w:val="26"/>
                <w:szCs w:val="26"/>
                <w:lang w:val="pt-BR"/>
              </w:rPr>
              <w:t>.</w:t>
            </w:r>
          </w:p>
          <w:p w:rsidR="005F6FE8" w:rsidRDefault="005F6FE8" w:rsidP="00F97E0B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Pr="00F21462" w:rsidRDefault="005F6FE8" w:rsidP="00F97E0B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  <w:tr w:rsidR="005F6FE8" w:rsidTr="00F97E0B">
        <w:trPr>
          <w:trHeight w:val="1232"/>
        </w:trPr>
        <w:tc>
          <w:tcPr>
            <w:tcW w:w="1188" w:type="dxa"/>
          </w:tcPr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5</w:t>
            </w:r>
          </w:p>
          <w:p w:rsidR="005F6FE8" w:rsidRPr="005A59CB" w:rsidRDefault="005F6FE8" w:rsidP="00F97E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pt-BR"/>
              </w:rPr>
              <w:t>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2070" w:type="dxa"/>
          </w:tcPr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24,4 gam hỗn hợp bột Mg và Fe tác dụng vừa đủ với 15.8 gam  khí Clo. Tính khối lượng muối mỗi thu được sau phản ứng.</w:t>
            </w: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5F6FE8" w:rsidRDefault="005F6FE8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8717A9" w:rsidRPr="00752C33" w:rsidRDefault="008717A9" w:rsidP="00F97E0B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7020" w:type="dxa"/>
          </w:tcPr>
          <w:p w:rsidR="005F6FE8" w:rsidRDefault="005F6FE8" w:rsidP="00F97E0B">
            <w:pPr>
              <w:jc w:val="center"/>
            </w:pPr>
          </w:p>
        </w:tc>
        <w:tc>
          <w:tcPr>
            <w:tcW w:w="990" w:type="dxa"/>
          </w:tcPr>
          <w:p w:rsidR="005F6FE8" w:rsidRDefault="005F6FE8" w:rsidP="00F97E0B">
            <w:pPr>
              <w:jc w:val="center"/>
            </w:pPr>
          </w:p>
        </w:tc>
      </w:tr>
    </w:tbl>
    <w:p w:rsidR="003B616A" w:rsidRPr="008C05AD" w:rsidRDefault="003B616A" w:rsidP="003B616A">
      <w:pPr>
        <w:spacing w:after="0" w:line="120" w:lineRule="auto"/>
        <w:rPr>
          <w:rFonts w:cs="Times New Roman"/>
        </w:rPr>
      </w:pPr>
    </w:p>
    <w:sectPr w:rsidR="003B616A" w:rsidRPr="008C05AD" w:rsidSect="00F5697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C2B" w:rsidRDefault="007D4C2B" w:rsidP="00AF5745">
      <w:pPr>
        <w:spacing w:after="0" w:line="240" w:lineRule="auto"/>
      </w:pPr>
      <w:r>
        <w:separator/>
      </w:r>
    </w:p>
  </w:endnote>
  <w:endnote w:type="continuationSeparator" w:id="0">
    <w:p w:rsidR="007D4C2B" w:rsidRDefault="007D4C2B" w:rsidP="00AF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A9" w:rsidRDefault="008717A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A9" w:rsidRDefault="008717A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A9" w:rsidRDefault="008717A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C2B" w:rsidRDefault="007D4C2B" w:rsidP="00AF5745">
      <w:pPr>
        <w:spacing w:after="0" w:line="240" w:lineRule="auto"/>
      </w:pPr>
      <w:r>
        <w:separator/>
      </w:r>
    </w:p>
  </w:footnote>
  <w:footnote w:type="continuationSeparator" w:id="0">
    <w:p w:rsidR="007D4C2B" w:rsidRDefault="007D4C2B" w:rsidP="00AF5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A9" w:rsidRDefault="008717A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A9" w:rsidRDefault="008717A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A9" w:rsidRDefault="008717A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A54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3F3915"/>
    <w:multiLevelType w:val="hybridMultilevel"/>
    <w:tmpl w:val="6C240480"/>
    <w:lvl w:ilvl="0" w:tplc="837A6170">
      <w:start w:val="2"/>
      <w:numFmt w:val="decimal"/>
      <w:lvlText w:val="(%1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A24BD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481157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31689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CF342C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E15068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20450D1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18060E6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1F72C2"/>
    <w:multiLevelType w:val="hybridMultilevel"/>
    <w:tmpl w:val="83F266D8"/>
    <w:lvl w:ilvl="0" w:tplc="F37EF1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2"/>
  </w:num>
  <w:num w:numId="5">
    <w:abstractNumId w:val="3"/>
  </w:num>
  <w:num w:numId="6">
    <w:abstractNumId w:val="0"/>
  </w:num>
  <w:num w:numId="7">
    <w:abstractNumId w:val="8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hideSpellingErrors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32A6"/>
    <w:rsid w:val="00012D77"/>
    <w:rsid w:val="000201C1"/>
    <w:rsid w:val="00033F17"/>
    <w:rsid w:val="00037C3C"/>
    <w:rsid w:val="0004546C"/>
    <w:rsid w:val="000A4B86"/>
    <w:rsid w:val="000C1D88"/>
    <w:rsid w:val="001620FB"/>
    <w:rsid w:val="00176B4E"/>
    <w:rsid w:val="00180A93"/>
    <w:rsid w:val="001819C1"/>
    <w:rsid w:val="001877DF"/>
    <w:rsid w:val="001C226D"/>
    <w:rsid w:val="001C3492"/>
    <w:rsid w:val="001C63AE"/>
    <w:rsid w:val="001E2763"/>
    <w:rsid w:val="002027ED"/>
    <w:rsid w:val="00234C63"/>
    <w:rsid w:val="00240295"/>
    <w:rsid w:val="00247744"/>
    <w:rsid w:val="002659DF"/>
    <w:rsid w:val="002B1278"/>
    <w:rsid w:val="002C70F7"/>
    <w:rsid w:val="002F6189"/>
    <w:rsid w:val="00315A57"/>
    <w:rsid w:val="00317925"/>
    <w:rsid w:val="00323A85"/>
    <w:rsid w:val="00340F69"/>
    <w:rsid w:val="00356BCC"/>
    <w:rsid w:val="00363EF0"/>
    <w:rsid w:val="00370759"/>
    <w:rsid w:val="003812B2"/>
    <w:rsid w:val="00382A85"/>
    <w:rsid w:val="003868D0"/>
    <w:rsid w:val="0039023E"/>
    <w:rsid w:val="003913C3"/>
    <w:rsid w:val="003934B3"/>
    <w:rsid w:val="003B616A"/>
    <w:rsid w:val="003C113B"/>
    <w:rsid w:val="003D273B"/>
    <w:rsid w:val="00427212"/>
    <w:rsid w:val="004304B7"/>
    <w:rsid w:val="004423C7"/>
    <w:rsid w:val="004516C8"/>
    <w:rsid w:val="00457D80"/>
    <w:rsid w:val="00470C14"/>
    <w:rsid w:val="004C5E6F"/>
    <w:rsid w:val="004D0264"/>
    <w:rsid w:val="004F306F"/>
    <w:rsid w:val="005274B7"/>
    <w:rsid w:val="00546974"/>
    <w:rsid w:val="005603C1"/>
    <w:rsid w:val="005663BB"/>
    <w:rsid w:val="00596483"/>
    <w:rsid w:val="005B7B0E"/>
    <w:rsid w:val="005F6FE8"/>
    <w:rsid w:val="00605D06"/>
    <w:rsid w:val="00622B78"/>
    <w:rsid w:val="00636595"/>
    <w:rsid w:val="0065303A"/>
    <w:rsid w:val="00656C8C"/>
    <w:rsid w:val="00661F7F"/>
    <w:rsid w:val="0066730D"/>
    <w:rsid w:val="00677236"/>
    <w:rsid w:val="00692DA0"/>
    <w:rsid w:val="006A1068"/>
    <w:rsid w:val="006C1504"/>
    <w:rsid w:val="006E3AB5"/>
    <w:rsid w:val="006F1079"/>
    <w:rsid w:val="006F4CBF"/>
    <w:rsid w:val="00716EC9"/>
    <w:rsid w:val="00752C33"/>
    <w:rsid w:val="00753C07"/>
    <w:rsid w:val="00772FBF"/>
    <w:rsid w:val="00775F4F"/>
    <w:rsid w:val="00777085"/>
    <w:rsid w:val="00780C73"/>
    <w:rsid w:val="00781CF3"/>
    <w:rsid w:val="00781EEB"/>
    <w:rsid w:val="007A7563"/>
    <w:rsid w:val="007C71EE"/>
    <w:rsid w:val="007D4C2B"/>
    <w:rsid w:val="007F7F0B"/>
    <w:rsid w:val="00832F6E"/>
    <w:rsid w:val="00841C76"/>
    <w:rsid w:val="00860A00"/>
    <w:rsid w:val="008678FE"/>
    <w:rsid w:val="008717A9"/>
    <w:rsid w:val="008D4AD1"/>
    <w:rsid w:val="00901ED0"/>
    <w:rsid w:val="00911ED7"/>
    <w:rsid w:val="009365C1"/>
    <w:rsid w:val="00937469"/>
    <w:rsid w:val="00951B6A"/>
    <w:rsid w:val="00961D4F"/>
    <w:rsid w:val="00997E33"/>
    <w:rsid w:val="009A68D9"/>
    <w:rsid w:val="009D665B"/>
    <w:rsid w:val="009D75B9"/>
    <w:rsid w:val="00A0660D"/>
    <w:rsid w:val="00A14D7A"/>
    <w:rsid w:val="00A4503D"/>
    <w:rsid w:val="00A762FF"/>
    <w:rsid w:val="00A90D7A"/>
    <w:rsid w:val="00A963B1"/>
    <w:rsid w:val="00AF5745"/>
    <w:rsid w:val="00B07255"/>
    <w:rsid w:val="00B230FF"/>
    <w:rsid w:val="00B4796C"/>
    <w:rsid w:val="00B47F23"/>
    <w:rsid w:val="00B549D1"/>
    <w:rsid w:val="00B55BAE"/>
    <w:rsid w:val="00B55D2A"/>
    <w:rsid w:val="00B6143F"/>
    <w:rsid w:val="00B62775"/>
    <w:rsid w:val="00B76370"/>
    <w:rsid w:val="00B8150F"/>
    <w:rsid w:val="00B91EAF"/>
    <w:rsid w:val="00BB7FA3"/>
    <w:rsid w:val="00C3146C"/>
    <w:rsid w:val="00C55C4E"/>
    <w:rsid w:val="00C6403F"/>
    <w:rsid w:val="00C6765C"/>
    <w:rsid w:val="00C84695"/>
    <w:rsid w:val="00C964DC"/>
    <w:rsid w:val="00CB1ABE"/>
    <w:rsid w:val="00CB2D61"/>
    <w:rsid w:val="00CE12DE"/>
    <w:rsid w:val="00D25919"/>
    <w:rsid w:val="00D64A5A"/>
    <w:rsid w:val="00D64EE0"/>
    <w:rsid w:val="00D652BB"/>
    <w:rsid w:val="00D7661D"/>
    <w:rsid w:val="00D84CC6"/>
    <w:rsid w:val="00D93C28"/>
    <w:rsid w:val="00DA6389"/>
    <w:rsid w:val="00DC5312"/>
    <w:rsid w:val="00DC5938"/>
    <w:rsid w:val="00DF1E2F"/>
    <w:rsid w:val="00E42085"/>
    <w:rsid w:val="00E565BF"/>
    <w:rsid w:val="00E570C0"/>
    <w:rsid w:val="00E715D4"/>
    <w:rsid w:val="00E811AD"/>
    <w:rsid w:val="00EB07F3"/>
    <w:rsid w:val="00EC678D"/>
    <w:rsid w:val="00EF03DE"/>
    <w:rsid w:val="00EF1E67"/>
    <w:rsid w:val="00F1330D"/>
    <w:rsid w:val="00F21462"/>
    <w:rsid w:val="00F33161"/>
    <w:rsid w:val="00F349CA"/>
    <w:rsid w:val="00F5697D"/>
    <w:rsid w:val="00F65B84"/>
    <w:rsid w:val="00F90827"/>
    <w:rsid w:val="00FB39F4"/>
    <w:rsid w:val="00FC3260"/>
    <w:rsid w:val="00FD32A6"/>
    <w:rsid w:val="00FD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2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32A6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0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745"/>
  </w:style>
  <w:style w:type="paragraph" w:styleId="Footer">
    <w:name w:val="footer"/>
    <w:basedOn w:val="Normal"/>
    <w:link w:val="Foot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745"/>
  </w:style>
  <w:style w:type="paragraph" w:customStyle="1" w:styleId="Default">
    <w:name w:val="Default"/>
    <w:rsid w:val="0037075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620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51B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36BC4-B663-4448-9CFA-62F73C630F63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590FDE4B-D7EF-445E-AF0D-198EC0FA5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3537</TotalTime>
  <Pages>11</Pages>
  <Words>1211</Words>
  <Characters>6905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HIEU</dc:creator>
  <cp:lastModifiedBy>CHI NGA</cp:lastModifiedBy>
  <cp:revision>10</cp:revision>
  <cp:lastPrinted>2016-12-19T06:50:00Z</cp:lastPrinted>
  <dcterms:created xsi:type="dcterms:W3CDTF">2015-05-15T05:25:00Z</dcterms:created>
  <dcterms:modified xsi:type="dcterms:W3CDTF">2018-11-30T02:07:00Z</dcterms:modified>
</cp:coreProperties>
</file>